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13C" w:rsidRDefault="00AE335C" w:rsidP="00AE335C">
      <w:pPr>
        <w:pStyle w:val="Sekcja"/>
        <w:rPr>
          <w:noProof/>
        </w:rPr>
      </w:pPr>
      <w:r>
        <w:rPr>
          <w:noProof/>
        </w:rPr>
        <w:t xml:space="preserve">Jesteśmy firmą specjalizującą się </w:t>
      </w:r>
      <w:r w:rsidR="0082413C">
        <w:rPr>
          <w:noProof/>
        </w:rPr>
        <w:t xml:space="preserve"> od roku 2008 </w:t>
      </w:r>
      <w:r>
        <w:rPr>
          <w:noProof/>
        </w:rPr>
        <w:t xml:space="preserve">w wypożyczaniu sprzętu </w:t>
      </w:r>
    </w:p>
    <w:p w:rsidR="0082413C" w:rsidRDefault="00AE335C" w:rsidP="00AE335C">
      <w:pPr>
        <w:pStyle w:val="Sekcja"/>
        <w:rPr>
          <w:noProof/>
        </w:rPr>
      </w:pPr>
      <w:r>
        <w:rPr>
          <w:noProof/>
        </w:rPr>
        <w:t xml:space="preserve">bankietowego na imprezy plenerowe. W historii działalności </w:t>
      </w:r>
    </w:p>
    <w:p w:rsidR="0082413C" w:rsidRDefault="00AE335C" w:rsidP="00AE335C">
      <w:pPr>
        <w:pStyle w:val="Sekcja"/>
        <w:rPr>
          <w:noProof/>
        </w:rPr>
      </w:pPr>
      <w:r>
        <w:rPr>
          <w:noProof/>
        </w:rPr>
        <w:t xml:space="preserve">naszej firmy stworzyliśmy wiele udanych imprez tego typu. </w:t>
      </w:r>
    </w:p>
    <w:p w:rsidR="00AE335C" w:rsidRDefault="00AE335C" w:rsidP="00AE335C">
      <w:pPr>
        <w:pStyle w:val="Sekcja"/>
        <w:rPr>
          <w:noProof/>
        </w:rPr>
      </w:pPr>
      <w:r>
        <w:rPr>
          <w:noProof/>
        </w:rPr>
        <w:t xml:space="preserve">Począwszy od kameralnych spotkań rodzinnych poprzez imprezy okolicznościowe skończywszy na imprezach masowych. </w:t>
      </w:r>
      <w:bookmarkStart w:id="0" w:name="_GoBack"/>
      <w:bookmarkEnd w:id="0"/>
    </w:p>
    <w:p w:rsidR="0082413C" w:rsidRDefault="00AE335C" w:rsidP="00AE335C">
      <w:pPr>
        <w:pStyle w:val="Sekcja"/>
        <w:rPr>
          <w:noProof/>
        </w:rPr>
      </w:pPr>
      <w:r>
        <w:rPr>
          <w:noProof/>
        </w:rPr>
        <w:t xml:space="preserve">Posiadany przez nas sprzęt jest wykonany z najwyższej jakości </w:t>
      </w:r>
    </w:p>
    <w:p w:rsidR="00AE335C" w:rsidRDefault="00AE335C" w:rsidP="00AE335C">
      <w:pPr>
        <w:pStyle w:val="Sekcja"/>
        <w:rPr>
          <w:noProof/>
        </w:rPr>
      </w:pPr>
      <w:r>
        <w:rPr>
          <w:noProof/>
        </w:rPr>
        <w:t xml:space="preserve">materiałów, tak jak usługi które świadczymy. </w:t>
      </w:r>
    </w:p>
    <w:p w:rsidR="00AE335C" w:rsidRDefault="00AE335C" w:rsidP="00AE335C">
      <w:pPr>
        <w:pStyle w:val="Sekcja"/>
        <w:rPr>
          <w:noProof/>
        </w:rPr>
      </w:pPr>
    </w:p>
    <w:p w:rsidR="0082413C" w:rsidRDefault="00AE335C" w:rsidP="00AE335C">
      <w:pPr>
        <w:pStyle w:val="Sekcja"/>
        <w:rPr>
          <w:noProof/>
        </w:rPr>
      </w:pPr>
      <w:r>
        <w:rPr>
          <w:noProof/>
        </w:rPr>
        <w:t xml:space="preserve">Jeśli marzy Ci się przyjęcie w niezapomnianym stylu, na łonie </w:t>
      </w:r>
    </w:p>
    <w:p w:rsidR="0082413C" w:rsidRDefault="00AE335C" w:rsidP="00AE335C">
      <w:pPr>
        <w:pStyle w:val="Sekcja"/>
        <w:rPr>
          <w:noProof/>
        </w:rPr>
      </w:pPr>
      <w:r>
        <w:rPr>
          <w:noProof/>
        </w:rPr>
        <w:t>natury w przepięknych namiotach lub pod samymi parasolami</w:t>
      </w:r>
    </w:p>
    <w:p w:rsidR="0082413C" w:rsidRDefault="00AE335C" w:rsidP="00AE335C">
      <w:pPr>
        <w:pStyle w:val="Sekcja"/>
        <w:rPr>
          <w:noProof/>
        </w:rPr>
      </w:pPr>
      <w:r>
        <w:rPr>
          <w:noProof/>
        </w:rPr>
        <w:t xml:space="preserve"> skorzystaj z naszego asortymentu</w:t>
      </w:r>
      <w:r w:rsidR="0082413C">
        <w:rPr>
          <w:noProof/>
        </w:rPr>
        <w:t xml:space="preserve"> a </w:t>
      </w:r>
      <w:r>
        <w:rPr>
          <w:noProof/>
        </w:rPr>
        <w:t>Pomożemy Ci zorganizować</w:t>
      </w:r>
    </w:p>
    <w:p w:rsidR="00184BE8" w:rsidRDefault="00AE335C" w:rsidP="00AE335C">
      <w:pPr>
        <w:pStyle w:val="Sekcja"/>
      </w:pPr>
      <w:r>
        <w:rPr>
          <w:noProof/>
        </w:rPr>
        <w:t xml:space="preserve"> przyjęcie Twoich Marzeń. </w:t>
      </w:r>
      <w:r w:rsidR="00857A9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5935E8" wp14:editId="3075BCBB">
                <wp:simplePos x="0" y="0"/>
                <wp:positionH relativeFrom="page">
                  <wp:posOffset>6148070</wp:posOffset>
                </wp:positionH>
                <wp:positionV relativeFrom="page">
                  <wp:posOffset>29210</wp:posOffset>
                </wp:positionV>
                <wp:extent cx="1143000" cy="10058400"/>
                <wp:effectExtent l="0" t="0" r="0" b="0"/>
                <wp:wrapNone/>
                <wp:docPr id="28" name="Prostokąt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7A98" w:rsidRPr="00157B49" w:rsidRDefault="00157B49">
                            <w:pPr>
                              <w:rPr>
                                <w:b/>
                                <w:caps/>
                                <w:color w:val="FFFFFF" w:themeColor="background1"/>
                                <w:sz w:val="96"/>
                                <w:szCs w:val="44"/>
                                <w:lang w:val="en-US"/>
                              </w:rPr>
                            </w:pPr>
                            <w:r w:rsidRPr="00157B49">
                              <w:rPr>
                                <w:caps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 xml:space="preserve">F.H.U. „paradise” </w:t>
                            </w:r>
                            <w:proofErr w:type="spellStart"/>
                            <w:r w:rsidRPr="00157B49">
                              <w:rPr>
                                <w:rStyle w:val="Odwoaniedelikatne"/>
                                <w:b w:val="0"/>
                                <w:color w:val="FFFFFF" w:themeColor="background1"/>
                                <w:sz w:val="36"/>
                                <w:lang w:val="en-US"/>
                              </w:rPr>
                              <w:t>Marlena</w:t>
                            </w:r>
                            <w:proofErr w:type="spellEnd"/>
                            <w:r w:rsidRPr="00157B49">
                              <w:rPr>
                                <w:rStyle w:val="Odwoaniedelikatne"/>
                                <w:b w:val="0"/>
                                <w:color w:val="FFFFFF" w:themeColor="background1"/>
                                <w:sz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57B49">
                              <w:rPr>
                                <w:rStyle w:val="Odwoaniedelikatne"/>
                                <w:b w:val="0"/>
                                <w:color w:val="FFFFFF" w:themeColor="background1"/>
                                <w:sz w:val="36"/>
                                <w:lang w:val="en-US"/>
                              </w:rPr>
                              <w:t>Formella</w:t>
                            </w:r>
                            <w:proofErr w:type="spellEnd"/>
                          </w:p>
                          <w:p w:rsidR="00857A98" w:rsidRDefault="00857A98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Wypożyczalnia Sprzętu Bankietowego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sym w:font="Wingdings 2" w:char="F097"/>
                            </w: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telefon 502 584 425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sym w:font="Wingdings 2" w:char="0097"/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>e-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meil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marlena.namioty@o2.pl </w:t>
                            </w:r>
                          </w:p>
                          <w:p w:rsidR="00000000" w:rsidRDefault="00DD3AE7"/>
                          <w:p w:rsidR="00857A98" w:rsidRPr="00157B49" w:rsidRDefault="00157B49" w:rsidP="00F87A47">
                            <w:pPr>
                              <w:rPr>
                                <w:b/>
                                <w:sz w:val="96"/>
                                <w:lang w:val="en-US"/>
                              </w:rPr>
                            </w:pPr>
                            <w:r w:rsidRPr="00157B49">
                              <w:rPr>
                                <w:lang w:val="en-US"/>
                              </w:rPr>
                              <w:t xml:space="preserve">F.H.U. „paradise” </w:t>
                            </w:r>
                            <w:proofErr w:type="spellStart"/>
                            <w:r w:rsidRPr="00157B49">
                              <w:rPr>
                                <w:rStyle w:val="Odwoaniedelikatne"/>
                                <w:b w:val="0"/>
                                <w:color w:val="FFFFFF" w:themeColor="background1"/>
                                <w:sz w:val="36"/>
                                <w:lang w:val="en-US"/>
                              </w:rPr>
                              <w:t>Marlena</w:t>
                            </w:r>
                            <w:proofErr w:type="spellEnd"/>
                            <w:r w:rsidRPr="00157B49">
                              <w:rPr>
                                <w:rStyle w:val="Odwoaniedelikatne"/>
                                <w:b w:val="0"/>
                                <w:color w:val="FFFFFF" w:themeColor="background1"/>
                                <w:sz w:val="3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157B49">
                              <w:rPr>
                                <w:rStyle w:val="Odwoaniedelikatne"/>
                                <w:b w:val="0"/>
                                <w:color w:val="FFFFFF" w:themeColor="background1"/>
                                <w:sz w:val="36"/>
                                <w:lang w:val="en-US"/>
                              </w:rPr>
                              <w:t>Formella</w:t>
                            </w:r>
                            <w:proofErr w:type="spellEnd"/>
                          </w:p>
                          <w:p w:rsidR="00857A98" w:rsidRDefault="00857A98">
                            <w:pPr>
                              <w:spacing w:line="240" w:lineRule="auto"/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Wypożyczalnia Sprzętu Bankietowego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sym w:font="Wingdings 2" w:char="F097"/>
                            </w:r>
                            <w:r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telefon 502 584 425 </w:t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sym w:font="Wingdings 2" w:char="0097"/>
                            </w: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</w:rPr>
                              <w:t>e-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</w:rPr>
                              <w:t>meil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</w:rPr>
                              <w:t xml:space="preserve"> marlena.namioty@o2.pl </w:t>
                            </w:r>
                          </w:p>
                        </w:txbxContent>
                      </wps:txbx>
                      <wps:bodyPr rot="0" vert="vert" wrap="square" lIns="45720" tIns="685800" rIns="45720" bIns="2286000" anchor="t" anchorCtr="0" upright="1">
                        <a:noAutofit/>
                      </wps:bodyPr>
                    </wps:wsp>
                  </a:graphicData>
                </a:graphic>
                <wp14:sizeRelH relativeFrom="rightMargin">
                  <wp14:pctWidth>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Prostokąt 141" o:spid="_x0000_s1026" style="position:absolute;margin-left:484.1pt;margin-top:2.3pt;width:90pt;height:11in;z-index:251662336;visibility:visible;mso-wrap-style:square;mso-width-percent: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" filled="f" stroked="f" strokecolor="black [3213]">
                <v:textbox style="layout-flow:vertical" inset="3.6pt,54pt,3.6pt,180pt">
                  <w:txbxContent>
                    <w:p w:rsidR="00857A98" w:rsidRPr="00157B49" w:rsidRDefault="00157B49">
                      <w:pPr>
                        <w:rPr>
                          <w:b/>
                          <w:caps/>
                          <w:color w:val="FFFFFF" w:themeColor="background1"/>
                          <w:sz w:val="96"/>
                          <w:szCs w:val="44"/>
                          <w:lang w:val="en-US"/>
                        </w:rPr>
                      </w:pPr>
                      <w:r w:rsidRPr="00157B49">
                        <w:rPr>
                          <w:caps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 xml:space="preserve">F.H.U. „paradise” </w:t>
                      </w:r>
                      <w:proofErr w:type="spellStart"/>
                      <w:r w:rsidRPr="00157B49">
                        <w:rPr>
                          <w:rStyle w:val="Odwoaniedelikatne"/>
                          <w:b w:val="0"/>
                          <w:color w:val="FFFFFF" w:themeColor="background1"/>
                          <w:sz w:val="36"/>
                          <w:lang w:val="en-US"/>
                        </w:rPr>
                        <w:t>Marlena</w:t>
                      </w:r>
                      <w:proofErr w:type="spellEnd"/>
                      <w:r w:rsidRPr="00157B49">
                        <w:rPr>
                          <w:rStyle w:val="Odwoaniedelikatne"/>
                          <w:b w:val="0"/>
                          <w:color w:val="FFFFFF" w:themeColor="background1"/>
                          <w:sz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157B49">
                        <w:rPr>
                          <w:rStyle w:val="Odwoaniedelikatne"/>
                          <w:b w:val="0"/>
                          <w:color w:val="FFFFFF" w:themeColor="background1"/>
                          <w:sz w:val="36"/>
                          <w:lang w:val="en-US"/>
                        </w:rPr>
                        <w:t>Formella</w:t>
                      </w:r>
                      <w:proofErr w:type="spellEnd"/>
                    </w:p>
                    <w:p w:rsidR="00857A98" w:rsidRDefault="00857A98">
                      <w:pPr>
                        <w:spacing w:line="240" w:lineRule="auto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Wypożyczalnia Sprzętu Bankietowego 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sym w:font="Wingdings 2" w:char="F097"/>
                      </w: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 xml:space="preserve">telefon 502 584 425 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sym w:font="Wingdings 2" w:char="0097"/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>e-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meil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 marlena.namioty@o2.pl </w:t>
                      </w:r>
                    </w:p>
                    <w:p w:rsidR="00000000" w:rsidRDefault="00DD3AE7"/>
                    <w:p w:rsidR="00857A98" w:rsidRPr="00157B49" w:rsidRDefault="00157B49" w:rsidP="00F87A47">
                      <w:pPr>
                        <w:rPr>
                          <w:b/>
                          <w:sz w:val="96"/>
                          <w:lang w:val="en-US"/>
                        </w:rPr>
                      </w:pPr>
                      <w:r w:rsidRPr="00157B49">
                        <w:rPr>
                          <w:lang w:val="en-US"/>
                        </w:rPr>
                        <w:t xml:space="preserve">F.H.U. „paradise” </w:t>
                      </w:r>
                      <w:proofErr w:type="spellStart"/>
                      <w:r w:rsidRPr="00157B49">
                        <w:rPr>
                          <w:rStyle w:val="Odwoaniedelikatne"/>
                          <w:b w:val="0"/>
                          <w:color w:val="FFFFFF" w:themeColor="background1"/>
                          <w:sz w:val="36"/>
                          <w:lang w:val="en-US"/>
                        </w:rPr>
                        <w:t>Marlena</w:t>
                      </w:r>
                      <w:proofErr w:type="spellEnd"/>
                      <w:r w:rsidRPr="00157B49">
                        <w:rPr>
                          <w:rStyle w:val="Odwoaniedelikatne"/>
                          <w:b w:val="0"/>
                          <w:color w:val="FFFFFF" w:themeColor="background1"/>
                          <w:sz w:val="36"/>
                          <w:lang w:val="en-US"/>
                        </w:rPr>
                        <w:t xml:space="preserve"> </w:t>
                      </w:r>
                      <w:proofErr w:type="spellStart"/>
                      <w:r w:rsidRPr="00157B49">
                        <w:rPr>
                          <w:rStyle w:val="Odwoaniedelikatne"/>
                          <w:b w:val="0"/>
                          <w:color w:val="FFFFFF" w:themeColor="background1"/>
                          <w:sz w:val="36"/>
                          <w:lang w:val="en-US"/>
                        </w:rPr>
                        <w:t>Formella</w:t>
                      </w:r>
                      <w:proofErr w:type="spellEnd"/>
                    </w:p>
                    <w:p w:rsidR="00857A98" w:rsidRDefault="00857A98">
                      <w:pPr>
                        <w:spacing w:line="240" w:lineRule="auto"/>
                        <w:rPr>
                          <w:color w:val="FFFFFF" w:themeColor="background1"/>
                          <w:sz w:val="22"/>
                          <w:szCs w:val="22"/>
                        </w:rPr>
                      </w:pP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Wypożyczalnia Sprzętu Bankietowego 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sym w:font="Wingdings 2" w:char="F097"/>
                      </w:r>
                      <w:r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 xml:space="preserve">telefon 502 584 425 </w:t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sym w:font="Wingdings 2" w:char="0097"/>
                      </w: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</w:rPr>
                        <w:t>e-</w:t>
                      </w:r>
                      <w:proofErr w:type="spellStart"/>
                      <w:r>
                        <w:rPr>
                          <w:color w:val="FFFFFF" w:themeColor="background1"/>
                        </w:rPr>
                        <w:t>meil</w:t>
                      </w:r>
                      <w:proofErr w:type="spellEnd"/>
                      <w:r>
                        <w:rPr>
                          <w:color w:val="FFFFFF" w:themeColor="background1"/>
                        </w:rPr>
                        <w:t xml:space="preserve"> marlena.namioty@o2.pl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62E65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FD6154C" wp14:editId="42FBC366">
                <wp:simplePos x="0" y="0"/>
                <mc:AlternateContent>
                  <mc:Choice Requires="wp14">
                    <wp:positionH relativeFrom="page">
                      <wp14:pctPosHOffset>73000</wp14:pctPosHOffset>
                    </wp:positionH>
                  </mc:Choice>
                  <mc:Fallback>
                    <wp:positionH relativeFrom="page">
                      <wp:posOffset>5519420</wp:posOffset>
                    </wp:positionH>
                  </mc:Fallback>
                </mc:AlternateContent>
                <wp:positionV relativeFrom="page">
                  <wp:align>center</wp:align>
                </wp:positionV>
                <wp:extent cx="1929384" cy="10698480"/>
                <wp:effectExtent l="19050" t="0" r="13970" b="7620"/>
                <wp:wrapNone/>
                <wp:docPr id="20" name="Grupa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4841" cy="10698480"/>
                          <a:chOff x="0" y="0"/>
                          <a:chExt cx="1924841" cy="10698480"/>
                        </a:xfrm>
                      </wpg:grpSpPr>
                      <wps:wsp>
                        <wps:cNvPr id="21" name="AutoShape 101"/>
                        <wps:cNvCnPr>
                          <a:cxnSpLocks noChangeShapeType="1"/>
                        </wps:cNvCnPr>
                        <wps:spPr bwMode="auto">
                          <a:xfrm>
                            <a:off x="550844" y="0"/>
                            <a:ext cx="0" cy="1069848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ECEA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2" name="Group 124"/>
                        <wpg:cNvGrpSpPr>
                          <a:grpSpLocks/>
                        </wpg:cNvGrpSpPr>
                        <wpg:grpSpPr bwMode="auto">
                          <a:xfrm>
                            <a:off x="749147" y="0"/>
                            <a:ext cx="1175694" cy="10698480"/>
                            <a:chOff x="10055" y="-317"/>
                            <a:chExt cx="1849" cy="16632"/>
                          </a:xfrm>
                        </wpg:grpSpPr>
                        <wps:wsp>
                          <wps:cNvPr id="23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14" y="-317"/>
                              <a:ext cx="1512" cy="16632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FEB686"/>
                                </a:gs>
                                <a:gs pos="100000">
                                  <a:schemeClr val="accent1">
                                    <a:lumMod val="100000"/>
                                    <a:lumOff val="0"/>
                                  </a:schemeClr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BFB675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AutoShap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04" y="-294"/>
                              <a:ext cx="0" cy="1658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AutoShape 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198" y="-271"/>
                              <a:ext cx="0" cy="16540"/>
                            </a:xfrm>
                            <a:prstGeom prst="straightConnector1">
                              <a:avLst/>
                            </a:prstGeom>
                            <a:noFill/>
                            <a:ln w="57150">
                              <a:solidFill>
                                <a:srgbClr val="FECEA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AutoShape 1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55" y="-306"/>
                              <a:ext cx="0" cy="1661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FEB68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7" name="Oval 121"/>
                        <wps:cNvSpPr>
                          <a:spLocks noChangeArrowheads="1"/>
                        </wps:cNvSpPr>
                        <wps:spPr bwMode="auto">
                          <a:xfrm>
                            <a:off x="0" y="7899094"/>
                            <a:ext cx="1103877" cy="1071245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 cmpd="dbl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a 20" o:spid="_x0000_s1026" style="position:absolute;margin-left:0;margin-top:0;width:151.9pt;height:842.4pt;z-index:251661312;mso-left-percent:730;mso-position-horizontal-relative:page;mso-position-vertical:center;mso-position-vertical-relative:page;mso-left-percent:730;mso-width-relative:margin" coordsize="19248,10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01" o:spid="_x0000_s1027" type="#_x0000_t32" style="position:absolute;left:5508;width:0;height:1069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eymsQAAADbAAAADwAAAGRycy9kb3ducmV2LnhtbESP3YrCMBSE74V9h3AWvJE19QdZqlFE&#10;WPDCH6w+wCE5tl2bk9JEW9/eCAt7OczMN8xi1dlKPKjxpWMFo2ECglg7U3Ku4HL++foG4QOywcox&#10;KXiSh9Xyo7fA1LiWT/TIQi4ihH2KCooQ6lRKrwuy6IeuJo7e1TUWQ5RNLk2DbYTbSo6TZCYtlhwX&#10;CqxpU5C+ZXerYHZs1wkeznqT/Q6eUzro/W2yU6r/2a3nIAJ14T/8194aBeMRvL/EHyC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B7KaxAAAANsAAAAPAAAAAAAAAAAA&#10;AAAAAKECAABkcnMvZG93bnJldi54bWxQSwUGAAAAAAQABAD5AAAAkgMAAAAA&#10;" strokecolor="#feceae" strokeweight="2.25pt"/>
                <v:group id="Group 124" o:spid="_x0000_s1028" style="position:absolute;left:7491;width:11757;height:106984" coordorigin="10055,-317" coordsize="1849,16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rect id="Rectangle 125" o:spid="_x0000_s1029" style="position:absolute;left:10314;top:-317;width:1512;height:16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y/8UA&#10;AADbAAAADwAAAGRycy9kb3ducmV2LnhtbESPT2sCMRDF7wW/Qxiht5p1i0VWo4hW6KE91D94HTbj&#10;ZnUzWZLU3fbTN4WCx8eb93vz5sveNuJGPtSOFYxHGQji0umaKwWH/fZpCiJEZI2NY1LwTQGWi8HD&#10;HAvtOv6k2y5WIkE4FKjAxNgWUobSkMUwci1x8s7OW4xJ+kpqj12C20bmWfYiLdacGgy2tDZUXndf&#10;Nr1hyvp18nMyXm7eJ3lntuPLx1Gpx2G/moGI1Mf78X/6TSvIn+FvSwK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aHL/xQAAANsAAAAPAAAAAAAAAAAAAAAAAJgCAABkcnMv&#10;ZG93bnJldi54bWxQSwUGAAAAAAQABAD1AAAAigMAAAAA&#10;" fillcolor="#feb686" stroked="f" strokecolor="#bfb675">
                    <v:fill color2="#ff388c [3204]" rotate="t" angle="90" focus="100%" type="gradient"/>
                  </v:rect>
                  <v:shape id="AutoShape 126" o:spid="_x0000_s1030" type="#_x0000_t32" style="position:absolute;left:11904;top:-294;width:0;height:165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ng3cQAAADbAAAADwAAAGRycy9kb3ducmV2LnhtbESPT2sCMRTE7wW/Q3iCt5r1D6VsjVKE&#10;oodScFsEb4/Nc7N085Imcd1++0YQehxm5jfMajPYTvQUYutYwWxagCCunW65UfD1+fb4DCImZI2d&#10;Y1LwSxE269HDCkvtrnygvkqNyBCOJSowKflSylgbshinzhNn7+yCxZRlaKQOeM1w28l5UTxJiy3n&#10;BYOetobq7+piFbwHG82u4sXl6PuPn8KfqvPxpNRkPLy+gEg0pP/wvb3XCuZLuH3JP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ieDdxAAAANsAAAAPAAAAAAAAAAAA&#10;AAAAAKECAABkcnMvZG93bnJldi54bWxQSwUGAAAAAAQABAD5AAAAkgMAAAAA&#10;" strokecolor="#ff388c [3204]" strokeweight="2.25pt"/>
                  <v:shape id="AutoShape 127" o:spid="_x0000_s1031" type="#_x0000_t32" style="position:absolute;left:10198;top:-271;width:0;height:165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GO8MAAADbAAAADwAAAGRycy9kb3ducmV2LnhtbESP3WoCMRSE7wu+QziCdzXrSotsjVL/&#10;QFq80PYBDsnZH9ycrEnU9e2bQqGXw8x8w8yXvW3FjXxoHCuYjDMQxNqZhisF31+75xmIEJENto5J&#10;wYMCLBeDpzkWxt35SLdTrESCcChQQR1jV0gZdE0Ww9h1xMkrnbcYk/SVNB7vCW5bmWfZq7TYcFqo&#10;saN1Tfp8uloF04e/aL25fGzyw2e3K1fl1p+lUqNh//4GIlIf/8N/7b1RkL/A75f0A+T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9xjvDAAAA2wAAAA8AAAAAAAAAAAAA&#10;AAAAoQIAAGRycy9kb3ducmV2LnhtbFBLBQYAAAAABAAEAPkAAACRAwAAAAA=&#10;" strokecolor="#feceae" strokeweight="4.5pt"/>
                  <v:shape id="AutoShape 128" o:spid="_x0000_s1032" type="#_x0000_t32" style="position:absolute;left:10055;top:-306;width:0;height:166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unK8QAAADbAAAADwAAAGRycy9kb3ducmV2LnhtbESPzWrDMBCE74G8g9hCLyGRmxCTupZD&#10;KRTaY52Q88Za/1Br5UiK4759VSjkOMzMN0y+n0wvRnK+s6zgaZWAIK6s7rhRcDy8L3cgfEDW2Fsm&#10;BT/kYV/MZzlm2t74i8YyNCJC2GeooA1hyKT0VUsG/coOxNGrrTMYonSN1A5vEW56uU6SVBrsOC60&#10;ONBbS9V3eTUKLs/Hc7r4rLf1ZrMry7E+JVd3UurxYXp9ARFoCvfwf/tDK1in8Pcl/gBZ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26crxAAAANsAAAAPAAAAAAAAAAAA&#10;AAAAAKECAABkcnMvZG93bnJldi54bWxQSwUGAAAAAAQABAD5AAAAkgMAAAAA&#10;" strokecolor="#feb686" strokeweight="1pt"/>
                </v:group>
                <v:oval id="Oval 121" o:spid="_x0000_s1033" style="position:absolute;top:78990;width:11038;height:107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eNMUA&#10;AADbAAAADwAAAGRycy9kb3ducmV2LnhtbESPQWvCQBSE70L/w/KE3nSjpbWNboJI1XpTW9TjI/tM&#10;UrNvQ3bV+O/dQsHjMDPfMJO0NZW4UONKywoG/QgEcWZ1ybmCn+957x2E88gaK8uk4EYO0uSpM8FY&#10;2ytv6LL1uQgQdjEqKLyvYyldVpBB17c1cfCOtjHog2xyqRu8Brip5DCK3qTBksNCgTXNCspO27NR&#10;sH9Z8Wyxn7cf6+Xu93Nxfq0O+Uqp5247HYPw1PpH+L/9pRUMR/D3JfwAm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V40xQAAANsAAAAPAAAAAAAAAAAAAAAAAJgCAABkcnMv&#10;ZG93bnJldi54bWxQSwUGAAAAAAQABAD1AAAAigMAAAAA&#10;" fillcolor="#ff388c [3204]" strokecolor="#ff388c [3204]" strokeweight="3pt">
                  <v:stroke linestyle="thinThin"/>
                </v:oval>
                <w10:wrap anchorx="page" anchory="page"/>
              </v:group>
            </w:pict>
          </mc:Fallback>
        </mc:AlternateContent>
      </w:r>
      <w:r w:rsidR="00184BE8">
        <w:t xml:space="preserve"> </w:t>
      </w:r>
    </w:p>
    <w:p w:rsidR="00184BE8" w:rsidRDefault="00184BE8" w:rsidP="00F77A76">
      <w:pPr>
        <w:pStyle w:val="Sekcja"/>
      </w:pPr>
    </w:p>
    <w:p w:rsidR="00F77A76" w:rsidRPr="00AE335C" w:rsidRDefault="00F77A76" w:rsidP="00F77A76">
      <w:pPr>
        <w:pStyle w:val="Sekcja"/>
        <w:rPr>
          <w:b/>
        </w:rPr>
      </w:pPr>
      <w:r w:rsidRPr="00AE335C">
        <w:rPr>
          <w:b/>
        </w:rPr>
        <w:t>Namoty klasyczne</w:t>
      </w:r>
    </w:p>
    <w:p w:rsidR="00D26F7D" w:rsidRDefault="00D26F7D" w:rsidP="00F77A76">
      <w:pPr>
        <w:pStyle w:val="Sekcja"/>
      </w:pPr>
      <w:r>
        <w:rPr>
          <w:noProof/>
        </w:rPr>
        <w:drawing>
          <wp:inline distT="0" distB="0" distL="0" distR="0" wp14:anchorId="4F840223" wp14:editId="1652C9A4">
            <wp:extent cx="5865962" cy="2717321"/>
            <wp:effectExtent l="0" t="0" r="1905" b="698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183" cy="27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F7D" w:rsidRDefault="00D26F7D" w:rsidP="00F77A76">
      <w:pPr>
        <w:pStyle w:val="Sekcja"/>
      </w:pPr>
    </w:p>
    <w:p w:rsidR="00D26F7D" w:rsidRDefault="00D26F7D" w:rsidP="00F77A76">
      <w:pPr>
        <w:pStyle w:val="Sekcja"/>
      </w:pPr>
    </w:p>
    <w:p w:rsidR="00D26F7D" w:rsidRDefault="00D26F7D" w:rsidP="00F77A76">
      <w:pPr>
        <w:pStyle w:val="Sekcja"/>
      </w:pPr>
    </w:p>
    <w:p w:rsidR="00D26F7D" w:rsidRPr="00AE335C" w:rsidRDefault="00D26F7D" w:rsidP="00D26F7D">
      <w:pPr>
        <w:pStyle w:val="Sekcja"/>
        <w:rPr>
          <w:b/>
          <w:sz w:val="24"/>
          <w:szCs w:val="24"/>
          <w:u w:val="single"/>
        </w:rPr>
      </w:pPr>
      <w:r w:rsidRPr="00AE335C">
        <w:rPr>
          <w:b/>
          <w:sz w:val="24"/>
          <w:szCs w:val="24"/>
          <w:u w:val="single"/>
        </w:rPr>
        <w:t>Namiot Bankietowy 5x</w:t>
      </w:r>
      <w:r w:rsidR="0082413C">
        <w:rPr>
          <w:b/>
          <w:sz w:val="24"/>
          <w:szCs w:val="24"/>
          <w:u w:val="single"/>
        </w:rPr>
        <w:t>8</w:t>
      </w:r>
      <w:r w:rsidR="0082413C" w:rsidRPr="00AE335C">
        <w:rPr>
          <w:b/>
          <w:sz w:val="24"/>
          <w:szCs w:val="24"/>
          <w:u w:val="single"/>
        </w:rPr>
        <w:t>= 40m2</w:t>
      </w:r>
      <w:r w:rsidR="00AE335C">
        <w:rPr>
          <w:b/>
          <w:noProof/>
          <w:u w:val="single"/>
        </w:rPr>
        <w:drawing>
          <wp:inline distT="0" distB="0" distL="0" distR="0" wp14:anchorId="010E52A7" wp14:editId="1D857B61">
            <wp:extent cx="6038491" cy="2907102"/>
            <wp:effectExtent l="0" t="0" r="635" b="7620"/>
            <wp:docPr id="37" name="Obraz 37" descr="C:\Users\Daniel\Desktop\zdjecia nowe namiotow\IMG_20160826_18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\Desktop\zdjecia nowe namiotow\IMG_20160826_185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689" cy="290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35C">
        <w:rPr>
          <w:b/>
          <w:sz w:val="24"/>
          <w:szCs w:val="24"/>
          <w:u w:val="single"/>
        </w:rPr>
        <w:t xml:space="preserve">8 </w:t>
      </w:r>
    </w:p>
    <w:p w:rsidR="00857C7F" w:rsidRDefault="00857C7F" w:rsidP="00D26F7D">
      <w:pPr>
        <w:pStyle w:val="Sekcja"/>
        <w:rPr>
          <w:b/>
          <w:u w:val="single"/>
        </w:rPr>
      </w:pPr>
    </w:p>
    <w:p w:rsidR="00D26F7D" w:rsidRDefault="00D26F7D" w:rsidP="00D26F7D">
      <w:pPr>
        <w:pStyle w:val="Sekcja"/>
      </w:pPr>
      <w:r>
        <w:lastRenderedPageBreak/>
        <w:t>Wymary:</w:t>
      </w:r>
    </w:p>
    <w:p w:rsidR="00D26F7D" w:rsidRDefault="00D26F7D" w:rsidP="00D26F7D">
      <w:pPr>
        <w:pStyle w:val="Sekcja"/>
      </w:pPr>
    </w:p>
    <w:p w:rsidR="00D26F7D" w:rsidRDefault="00D26F7D" w:rsidP="00D26F7D">
      <w:pPr>
        <w:pStyle w:val="Sekcja"/>
      </w:pPr>
      <w:r>
        <w:t xml:space="preserve"> 5m szerokości</w:t>
      </w:r>
    </w:p>
    <w:p w:rsidR="00D26F7D" w:rsidRDefault="00D26F7D" w:rsidP="00D26F7D">
      <w:pPr>
        <w:pStyle w:val="Sekcja"/>
      </w:pPr>
      <w:r>
        <w:t xml:space="preserve"> 8M Długości</w:t>
      </w:r>
    </w:p>
    <w:p w:rsidR="00D26F7D" w:rsidRDefault="00D26F7D" w:rsidP="00D26F7D">
      <w:pPr>
        <w:pStyle w:val="Sekcja"/>
      </w:pPr>
      <w:r>
        <w:t xml:space="preserve"> 2M wysokość ściany bocznej</w:t>
      </w:r>
    </w:p>
    <w:p w:rsidR="00D26F7D" w:rsidRDefault="00D26F7D" w:rsidP="00D26F7D">
      <w:pPr>
        <w:pStyle w:val="Sekcja"/>
      </w:pPr>
      <w:r>
        <w:t xml:space="preserve"> 3m wysokość w szczycie</w:t>
      </w:r>
    </w:p>
    <w:p w:rsidR="00D26F7D" w:rsidRDefault="00D26F7D" w:rsidP="00D26F7D">
      <w:pPr>
        <w:pStyle w:val="Sekcja"/>
      </w:pPr>
    </w:p>
    <w:p w:rsidR="00857C7F" w:rsidRDefault="00D26F7D" w:rsidP="0082413C">
      <w:pPr>
        <w:pStyle w:val="Sekcja"/>
        <w:jc w:val="both"/>
      </w:pPr>
      <w:r>
        <w:t xml:space="preserve">JEST TO NAMIOT IDEALNY NA PRZYJĘCIE okolicznościowe </w:t>
      </w:r>
      <w:r w:rsidR="00857C7F">
        <w:t xml:space="preserve">Dla </w:t>
      </w:r>
      <w:r>
        <w:t xml:space="preserve">40 /45 OSÓB, </w:t>
      </w:r>
      <w:r w:rsidR="0082413C">
        <w:t xml:space="preserve"> Nasze Namioty Są</w:t>
      </w:r>
      <w:r w:rsidR="00857C7F">
        <w:t xml:space="preserve"> wykonany z wysokiej jakości materiałów, zapewnia</w:t>
      </w:r>
      <w:r w:rsidR="0082413C">
        <w:t>ją</w:t>
      </w:r>
      <w:r w:rsidR="00857C7F">
        <w:t xml:space="preserve"> idealną ochronę przed deszczem, wiatrem oraz słońcem. Ze względu na fakt, iż nasze namioty wyposażone są w szybko demontowalne ściany , mogą Państwo w każdej chwili dopasować namiot do własnych potrzeb. </w:t>
      </w:r>
      <w:r w:rsidR="0082413C">
        <w:t xml:space="preserve">                       </w:t>
      </w:r>
      <w:r w:rsidR="00857C7F">
        <w:t xml:space="preserve">Na dłuższych bokach posiadają wygodne szybko demontowalne ściant z dużymi oknami, zaś na krótszych szerokie, przestronne wejścia. Wszystkie nasze namiot w standardzie wypoażone są w oświetlenie. Do każdego namiotu można domówić dekorację – „baldachim” w kolorze białym , Biało-różowym oraz biało-niebieskim. </w:t>
      </w:r>
    </w:p>
    <w:p w:rsidR="00857C7F" w:rsidRDefault="00857C7F" w:rsidP="0082413C">
      <w:pPr>
        <w:pStyle w:val="Sekcja"/>
        <w:jc w:val="both"/>
      </w:pPr>
      <w:r>
        <w:t xml:space="preserve"> </w:t>
      </w:r>
    </w:p>
    <w:p w:rsidR="00857C7F" w:rsidRDefault="00857C7F" w:rsidP="0082413C">
      <w:pPr>
        <w:pStyle w:val="Sekcja"/>
        <w:jc w:val="both"/>
      </w:pPr>
      <w:r>
        <w:t xml:space="preserve">Namioty dostępne </w:t>
      </w:r>
      <w:r w:rsidR="0082413C">
        <w:t>sĄ w kolorystyce: biało-srebrnEJ oraz biało-zielonEJ</w:t>
      </w:r>
    </w:p>
    <w:p w:rsidR="00AE335C" w:rsidRDefault="00AE335C" w:rsidP="00D26F7D">
      <w:pPr>
        <w:pStyle w:val="Sekcja"/>
      </w:pPr>
    </w:p>
    <w:p w:rsidR="00D26F7D" w:rsidRPr="00446112" w:rsidRDefault="00D26F7D" w:rsidP="00D26F7D">
      <w:pPr>
        <w:pStyle w:val="Sekcja"/>
        <w:rPr>
          <w:b/>
          <w:sz w:val="24"/>
          <w:szCs w:val="24"/>
        </w:rPr>
      </w:pPr>
      <w:r w:rsidRPr="00446112">
        <w:rPr>
          <w:b/>
          <w:sz w:val="24"/>
          <w:szCs w:val="24"/>
        </w:rPr>
        <w:t xml:space="preserve">Cena </w:t>
      </w:r>
      <w:r w:rsidR="00857C7F">
        <w:rPr>
          <w:b/>
          <w:sz w:val="24"/>
          <w:szCs w:val="24"/>
        </w:rPr>
        <w:t xml:space="preserve">wynajmu za okres do 3-4 dni </w:t>
      </w:r>
      <w:r w:rsidRPr="00446112">
        <w:rPr>
          <w:b/>
          <w:sz w:val="24"/>
          <w:szCs w:val="24"/>
        </w:rPr>
        <w:t xml:space="preserve">: 600zł netto </w:t>
      </w:r>
    </w:p>
    <w:p w:rsidR="00D26F7D" w:rsidRPr="0082413C" w:rsidRDefault="0082413C" w:rsidP="00F77A76">
      <w:pPr>
        <w:pStyle w:val="Sekcja"/>
        <w:rPr>
          <w:b/>
        </w:rPr>
      </w:pPr>
      <w:r>
        <w:rPr>
          <w:b/>
        </w:rPr>
        <w:t>mONTAŻ, DEMONTAZ ORAZ TRANSPORT DO 40 KM gRATIS.</w:t>
      </w:r>
    </w:p>
    <w:p w:rsidR="00C80697" w:rsidRDefault="00C80697" w:rsidP="00F77A76">
      <w:pPr>
        <w:pStyle w:val="Sekcja"/>
      </w:pPr>
    </w:p>
    <w:p w:rsidR="00C80697" w:rsidRDefault="00C80697" w:rsidP="00F77A76">
      <w:pPr>
        <w:pStyle w:val="Sekcja"/>
      </w:pPr>
    </w:p>
    <w:p w:rsidR="006D6F19" w:rsidRPr="006D6F19" w:rsidRDefault="006D6F19" w:rsidP="006D6F19">
      <w:pPr>
        <w:pStyle w:val="Sekcja"/>
        <w:rPr>
          <w:b/>
          <w:sz w:val="24"/>
          <w:szCs w:val="24"/>
        </w:rPr>
      </w:pPr>
      <w:r w:rsidRPr="006D6F19">
        <w:rPr>
          <w:b/>
          <w:sz w:val="24"/>
          <w:szCs w:val="24"/>
        </w:rPr>
        <w:t>Namiot Bankietowy 5x10</w:t>
      </w:r>
      <w:r w:rsidR="0082413C">
        <w:rPr>
          <w:b/>
          <w:sz w:val="24"/>
          <w:szCs w:val="24"/>
        </w:rPr>
        <w:t xml:space="preserve"> = 50M2</w:t>
      </w:r>
    </w:p>
    <w:p w:rsidR="00CC371A" w:rsidRDefault="00CC371A" w:rsidP="00F77A76">
      <w:pPr>
        <w:pStyle w:val="Sekcja"/>
      </w:pPr>
    </w:p>
    <w:p w:rsidR="00CC371A" w:rsidRDefault="005E094F" w:rsidP="00F77A76">
      <w:pPr>
        <w:pStyle w:val="Sekcja"/>
      </w:pPr>
      <w:r>
        <w:t xml:space="preserve">                                                                   </w:t>
      </w:r>
      <w:r w:rsidR="006D6F19">
        <w:rPr>
          <w:noProof/>
        </w:rPr>
        <w:drawing>
          <wp:inline distT="0" distB="0" distL="0" distR="0" wp14:anchorId="24DB003F" wp14:editId="00A54539">
            <wp:extent cx="6219825" cy="2320290"/>
            <wp:effectExtent l="0" t="0" r="9525" b="381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94F" w:rsidRDefault="005E094F" w:rsidP="00F77A76">
      <w:pPr>
        <w:pStyle w:val="Sekcja"/>
      </w:pPr>
    </w:p>
    <w:p w:rsidR="005E094F" w:rsidRDefault="005E094F" w:rsidP="00F77A76">
      <w:pPr>
        <w:pStyle w:val="Sekcja"/>
      </w:pPr>
    </w:p>
    <w:p w:rsidR="005E094F" w:rsidRDefault="005E094F" w:rsidP="00F77A76">
      <w:pPr>
        <w:pStyle w:val="Sekcja"/>
      </w:pPr>
      <w:r>
        <w:t>Wymiary:</w:t>
      </w:r>
    </w:p>
    <w:p w:rsidR="005E094F" w:rsidRDefault="005E094F" w:rsidP="00F77A76">
      <w:pPr>
        <w:pStyle w:val="Sekcja"/>
      </w:pPr>
    </w:p>
    <w:p w:rsidR="005E094F" w:rsidRDefault="005E094F" w:rsidP="00F77A76">
      <w:pPr>
        <w:pStyle w:val="Sekcja"/>
      </w:pPr>
      <w:r>
        <w:t>5M Szerokości</w:t>
      </w:r>
    </w:p>
    <w:p w:rsidR="005E094F" w:rsidRDefault="005E094F" w:rsidP="00F77A76">
      <w:pPr>
        <w:pStyle w:val="Sekcja"/>
      </w:pPr>
      <w:r>
        <w:t>10M Długości</w:t>
      </w:r>
    </w:p>
    <w:p w:rsidR="005E094F" w:rsidRDefault="005E094F" w:rsidP="00F77A76">
      <w:pPr>
        <w:pStyle w:val="Sekcja"/>
      </w:pPr>
      <w:r>
        <w:t>2M Wysokości Ściany Bocznej</w:t>
      </w:r>
    </w:p>
    <w:p w:rsidR="005E094F" w:rsidRDefault="005E094F" w:rsidP="00F77A76">
      <w:pPr>
        <w:pStyle w:val="Sekcja"/>
      </w:pPr>
      <w:r>
        <w:t>3M Wysokości w Szczycie</w:t>
      </w:r>
    </w:p>
    <w:p w:rsidR="001A1498" w:rsidRDefault="001A1498" w:rsidP="00F77A76">
      <w:pPr>
        <w:pStyle w:val="Sekcja"/>
      </w:pPr>
    </w:p>
    <w:p w:rsidR="00AE335C" w:rsidRDefault="00500B46" w:rsidP="00AE335C">
      <w:pPr>
        <w:pStyle w:val="Sekcja"/>
        <w:jc w:val="both"/>
      </w:pPr>
      <w:r>
        <w:t xml:space="preserve">jEST </w:t>
      </w:r>
      <w:r w:rsidR="00AE335C">
        <w:t xml:space="preserve"> TO NAMIOT IDEALNY NA PRZYJĘCIE okolicznościowe Dla 50 /55 OSÓB,  Namiot</w:t>
      </w:r>
      <w:r>
        <w:t>Y sĄ</w:t>
      </w:r>
      <w:r w:rsidR="00AE335C">
        <w:t xml:space="preserve"> wykonan</w:t>
      </w:r>
      <w:r>
        <w:t>E</w:t>
      </w:r>
      <w:r w:rsidR="00AE335C">
        <w:t xml:space="preserve"> z wysokiej jakości materiałów, zapewnia</w:t>
      </w:r>
      <w:r>
        <w:t>JĄ</w:t>
      </w:r>
      <w:r w:rsidR="00AE335C">
        <w:t xml:space="preserve"> idealną ochronę przed deszczem, wiatrem oraz słońcem. Ze względu na fakt, iż nasze </w:t>
      </w:r>
      <w:r w:rsidR="00AE335C">
        <w:lastRenderedPageBreak/>
        <w:t>namioty wyposażone są w szybko demontowalne ściany , mogą Państwo w każdej chwili dopasować namiot do własnych potrzeb. Na dłuższych bokach posiadają wygodne szybko demontowalne ściant z dużymi oknami,</w:t>
      </w:r>
    </w:p>
    <w:p w:rsidR="005E094F" w:rsidRDefault="00AE335C" w:rsidP="00AE335C">
      <w:pPr>
        <w:pStyle w:val="Sekcja"/>
        <w:jc w:val="both"/>
      </w:pPr>
      <w:r>
        <w:t>zaś na krótszych szerokie, przestronne wejścia. Wszystkie nasze namiot w standardzie wypo</w:t>
      </w:r>
      <w:r w:rsidR="00500B46">
        <w:t>S</w:t>
      </w:r>
      <w:r>
        <w:t>ażone są w oświetlenie. Do każdego namiotu można domówić dekorację – „baldachim” w kolorze białym , Biało-różowym oraz biało-niebieskim.</w:t>
      </w:r>
      <w:r w:rsidR="0082413C">
        <w:t xml:space="preserve"> pONADTO WSZYSTKIE NASZE NAMIOTY MOŻNA ZE SOBĄ DOWOLNIE ŁACZYĆ TWORZĄ</w:t>
      </w:r>
      <w:r w:rsidR="00500B46">
        <w:t>C TYM SAMYM WIĘKSZE POWIERZCHNIE</w:t>
      </w:r>
      <w:r w:rsidR="0082413C">
        <w:t xml:space="preserve">. nAMIOTY </w:t>
      </w:r>
      <w:r w:rsidR="00500B46">
        <w:t>MOŻNA ŁĄCZYŚ ZARÓWNO NA DŁUGOŚĆ JAK I SZEROKOŚĆ.</w:t>
      </w:r>
    </w:p>
    <w:p w:rsidR="00500B46" w:rsidRDefault="00500B46" w:rsidP="00AE335C">
      <w:pPr>
        <w:pStyle w:val="Sekcja"/>
        <w:jc w:val="both"/>
      </w:pPr>
    </w:p>
    <w:p w:rsidR="00500B46" w:rsidRDefault="00500B46" w:rsidP="00AE335C">
      <w:pPr>
        <w:pStyle w:val="Sekcja"/>
        <w:jc w:val="both"/>
      </w:pPr>
      <w:r>
        <w:t>nAMIOTY SĄ DOSTĘPNE W KOLORYSTYCE: BIAŁEJ, BIAŁO-NIEBIESKIEJ, BIAŁO-ZIELONEJ ORAZ eCRU.</w:t>
      </w:r>
    </w:p>
    <w:p w:rsidR="00500B46" w:rsidRDefault="00500B46" w:rsidP="00AE335C">
      <w:pPr>
        <w:pStyle w:val="Sekcja"/>
        <w:jc w:val="both"/>
      </w:pPr>
    </w:p>
    <w:p w:rsidR="00500B46" w:rsidRPr="00446112" w:rsidRDefault="00500B46" w:rsidP="00500B46">
      <w:pPr>
        <w:pStyle w:val="Sekcja"/>
        <w:rPr>
          <w:b/>
          <w:sz w:val="24"/>
          <w:szCs w:val="24"/>
        </w:rPr>
      </w:pPr>
      <w:r w:rsidRPr="00446112">
        <w:rPr>
          <w:b/>
          <w:sz w:val="24"/>
          <w:szCs w:val="24"/>
        </w:rPr>
        <w:t xml:space="preserve">Cena </w:t>
      </w:r>
      <w:r>
        <w:rPr>
          <w:b/>
          <w:sz w:val="24"/>
          <w:szCs w:val="24"/>
        </w:rPr>
        <w:t>wynajmu za okres do 3-4 dni : 75</w:t>
      </w:r>
      <w:r w:rsidRPr="00446112">
        <w:rPr>
          <w:b/>
          <w:sz w:val="24"/>
          <w:szCs w:val="24"/>
        </w:rPr>
        <w:t xml:space="preserve">0zł netto </w:t>
      </w:r>
    </w:p>
    <w:p w:rsidR="00500B46" w:rsidRPr="0082413C" w:rsidRDefault="00500B46" w:rsidP="00500B46">
      <w:pPr>
        <w:pStyle w:val="Sekcja"/>
        <w:rPr>
          <w:b/>
        </w:rPr>
      </w:pPr>
      <w:r>
        <w:rPr>
          <w:b/>
        </w:rPr>
        <w:t>mONTAŻ, DEMONTAZ ORAZ TRANSPORT DO 40 KM gRATIS.</w:t>
      </w:r>
    </w:p>
    <w:p w:rsidR="00500B46" w:rsidRDefault="00500B46" w:rsidP="00AE335C">
      <w:pPr>
        <w:pStyle w:val="Sekcja"/>
        <w:jc w:val="both"/>
      </w:pPr>
    </w:p>
    <w:p w:rsidR="005E094F" w:rsidRPr="005B5320" w:rsidRDefault="00500B46" w:rsidP="00F77A76">
      <w:pPr>
        <w:pStyle w:val="Sekcja"/>
        <w:rPr>
          <w:b/>
        </w:rPr>
      </w:pPr>
      <w:r w:rsidRPr="005B5320">
        <w:rPr>
          <w:b/>
        </w:rPr>
        <w:t>nAMIOT bANKIETOWY 4X8 = 32M2</w:t>
      </w:r>
    </w:p>
    <w:p w:rsidR="00500B46" w:rsidRDefault="005B5320" w:rsidP="00F77A76">
      <w:pPr>
        <w:pStyle w:val="Sekcja"/>
      </w:pPr>
      <w:r>
        <w:rPr>
          <w:noProof/>
        </w:rPr>
        <w:drawing>
          <wp:inline distT="0" distB="0" distL="0" distR="0" wp14:anchorId="5F5D4CBF" wp14:editId="195623F4">
            <wp:extent cx="5460518" cy="2251494"/>
            <wp:effectExtent l="0" t="0" r="6985" b="0"/>
            <wp:docPr id="38" name="Obraz 38" descr="C:\Users\Daniel\Desktop\zdjecia nowe namiotow\namiot 4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\Desktop\zdjecia nowe namiotow\namiot 4x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036" cy="225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46" w:rsidRDefault="00500B46" w:rsidP="00F77A76">
      <w:pPr>
        <w:pStyle w:val="Sekcja"/>
      </w:pPr>
    </w:p>
    <w:p w:rsidR="005B5320" w:rsidRDefault="005B5320" w:rsidP="005B5320">
      <w:pPr>
        <w:pStyle w:val="Sekcja"/>
      </w:pPr>
      <w:r>
        <w:t>Wymiary:</w:t>
      </w:r>
    </w:p>
    <w:p w:rsidR="005B5320" w:rsidRDefault="005B5320" w:rsidP="005B5320">
      <w:pPr>
        <w:pStyle w:val="Sekcja"/>
      </w:pPr>
    </w:p>
    <w:p w:rsidR="005B5320" w:rsidRDefault="005B5320" w:rsidP="005B5320">
      <w:pPr>
        <w:pStyle w:val="Sekcja"/>
      </w:pPr>
      <w:r>
        <w:t>4M Szerokości</w:t>
      </w:r>
    </w:p>
    <w:p w:rsidR="005B5320" w:rsidRDefault="005B5320" w:rsidP="005B5320">
      <w:pPr>
        <w:pStyle w:val="Sekcja"/>
      </w:pPr>
      <w:r>
        <w:t>8M Długości</w:t>
      </w:r>
    </w:p>
    <w:p w:rsidR="005B5320" w:rsidRDefault="005B5320" w:rsidP="005B5320">
      <w:pPr>
        <w:pStyle w:val="Sekcja"/>
      </w:pPr>
      <w:r>
        <w:t>2M Wysokości Ściany Bocznej</w:t>
      </w:r>
    </w:p>
    <w:p w:rsidR="005B5320" w:rsidRDefault="005B5320" w:rsidP="005B5320">
      <w:pPr>
        <w:pStyle w:val="Sekcja"/>
      </w:pPr>
      <w:r>
        <w:t>3M Wysokości w Szczycie</w:t>
      </w:r>
    </w:p>
    <w:p w:rsidR="005B5320" w:rsidRDefault="005B5320" w:rsidP="005B5320">
      <w:pPr>
        <w:pStyle w:val="Sekcja"/>
      </w:pPr>
    </w:p>
    <w:p w:rsidR="005B5320" w:rsidRDefault="005B5320" w:rsidP="005B5320">
      <w:pPr>
        <w:pStyle w:val="Sekcja"/>
        <w:jc w:val="both"/>
      </w:pPr>
      <w:r>
        <w:t>jEST  TO NAMIOT IDEALNY NA PRZYJĘCIE okolicznościowe Dla 20/30 OSÓB,  NamiotY sĄ wykonanE z wysokiej jakości materiałów, zapewniaJĄ idealną ochronę przed deszczem, wiatrem oraz słońcem. Ze względu na fakt, iż nasze namioty wyposażone są w szybko demontowalne ściany , mogą Państwo w każdej chwili dopasować namiot do własnych potrzeb. Na dłuższych bokach posiadają wygodne szybko demontowalne ściant z dużymi oknami,</w:t>
      </w:r>
    </w:p>
    <w:p w:rsidR="005B5320" w:rsidRDefault="005B5320" w:rsidP="005B5320">
      <w:pPr>
        <w:pStyle w:val="Sekcja"/>
        <w:jc w:val="both"/>
      </w:pPr>
      <w:r>
        <w:t xml:space="preserve">zaś na krótszych szerokie, przestronne wejścia. Wszystkie nasze namiot w standardzie wypoSażone są w oświetlenie. </w:t>
      </w:r>
    </w:p>
    <w:p w:rsidR="005B5320" w:rsidRDefault="005B5320" w:rsidP="005B5320">
      <w:pPr>
        <w:pStyle w:val="Sekcja"/>
        <w:jc w:val="both"/>
      </w:pPr>
      <w:r>
        <w:t>nAMIOTY SĄ DOSTĘPNE W KOLORYSTYCE: ECRU</w:t>
      </w:r>
    </w:p>
    <w:p w:rsidR="005B5320" w:rsidRDefault="005B5320" w:rsidP="005B5320">
      <w:pPr>
        <w:pStyle w:val="Sekcja"/>
        <w:jc w:val="both"/>
      </w:pPr>
    </w:p>
    <w:p w:rsidR="005B5320" w:rsidRPr="00446112" w:rsidRDefault="005B5320" w:rsidP="005B5320">
      <w:pPr>
        <w:pStyle w:val="Sekcja"/>
        <w:rPr>
          <w:b/>
          <w:sz w:val="24"/>
          <w:szCs w:val="24"/>
        </w:rPr>
      </w:pPr>
      <w:r w:rsidRPr="00446112">
        <w:rPr>
          <w:b/>
          <w:sz w:val="24"/>
          <w:szCs w:val="24"/>
        </w:rPr>
        <w:t xml:space="preserve">Cena </w:t>
      </w:r>
      <w:r>
        <w:rPr>
          <w:b/>
          <w:sz w:val="24"/>
          <w:szCs w:val="24"/>
        </w:rPr>
        <w:t>wynajmu za okres do 3-4 dni : 480</w:t>
      </w:r>
      <w:r w:rsidRPr="00446112">
        <w:rPr>
          <w:b/>
          <w:sz w:val="24"/>
          <w:szCs w:val="24"/>
        </w:rPr>
        <w:t xml:space="preserve">zł netto </w:t>
      </w:r>
    </w:p>
    <w:p w:rsidR="005B5320" w:rsidRPr="0082413C" w:rsidRDefault="005B5320" w:rsidP="005B5320">
      <w:pPr>
        <w:pStyle w:val="Sekcja"/>
        <w:rPr>
          <w:b/>
        </w:rPr>
      </w:pPr>
      <w:r>
        <w:rPr>
          <w:b/>
        </w:rPr>
        <w:t>mONTAŻ, DEMONTAZ ORAZ TRANSPORT DO 40 KM gRATIS.</w:t>
      </w:r>
    </w:p>
    <w:p w:rsidR="005B5320" w:rsidRDefault="005B5320" w:rsidP="005B5320">
      <w:pPr>
        <w:pStyle w:val="Sekcja"/>
        <w:jc w:val="both"/>
      </w:pPr>
    </w:p>
    <w:p w:rsidR="005E094F" w:rsidRDefault="005E094F" w:rsidP="00F77A76">
      <w:pPr>
        <w:pStyle w:val="Sekcja"/>
      </w:pPr>
    </w:p>
    <w:p w:rsidR="005E094F" w:rsidRDefault="005E094F" w:rsidP="00F77A76">
      <w:pPr>
        <w:pStyle w:val="Sekcja"/>
      </w:pPr>
    </w:p>
    <w:p w:rsidR="005E094F" w:rsidRPr="005B5320" w:rsidRDefault="005E094F" w:rsidP="00F77A76">
      <w:pPr>
        <w:pStyle w:val="Sekcja"/>
        <w:rPr>
          <w:b/>
          <w:sz w:val="24"/>
          <w:szCs w:val="24"/>
        </w:rPr>
      </w:pPr>
      <w:r w:rsidRPr="005B5320">
        <w:rPr>
          <w:b/>
          <w:sz w:val="24"/>
          <w:szCs w:val="24"/>
        </w:rPr>
        <w:lastRenderedPageBreak/>
        <w:t>N</w:t>
      </w:r>
      <w:r w:rsidR="00184BE8" w:rsidRPr="005B5320">
        <w:rPr>
          <w:b/>
          <w:sz w:val="24"/>
          <w:szCs w:val="24"/>
        </w:rPr>
        <w:t xml:space="preserve">amioty </w:t>
      </w:r>
      <w:r w:rsidR="00045D5F" w:rsidRPr="005B5320">
        <w:rPr>
          <w:b/>
          <w:sz w:val="24"/>
          <w:szCs w:val="24"/>
        </w:rPr>
        <w:t>Bankietowe – sułtany</w:t>
      </w:r>
    </w:p>
    <w:p w:rsidR="00045D5F" w:rsidRDefault="00045D5F" w:rsidP="00F77A76">
      <w:pPr>
        <w:pStyle w:val="Sekcja"/>
      </w:pPr>
    </w:p>
    <w:p w:rsidR="00045D5F" w:rsidRDefault="00045D5F" w:rsidP="00F77A76">
      <w:pPr>
        <w:pStyle w:val="Sekcja"/>
      </w:pPr>
      <w:r>
        <w:t xml:space="preserve">W naszej ofercie znajdą Państwo także namioty bankietowe – sułtany są to Eleganckie namioty wykonane z delikatniejszego materiału PVC . Namioty są w kolorze </w:t>
      </w:r>
      <w:r w:rsidR="005B5320">
        <w:t>BIAŁYM</w:t>
      </w:r>
      <w:r>
        <w:t xml:space="preserve">. Ich poszycie jest wodoszczelne. </w:t>
      </w:r>
    </w:p>
    <w:p w:rsidR="00045D5F" w:rsidRDefault="00045D5F" w:rsidP="00F77A76">
      <w:pPr>
        <w:pStyle w:val="Sekcja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8AE05D5" wp14:editId="67228D13">
            <wp:simplePos x="0" y="0"/>
            <wp:positionH relativeFrom="column">
              <wp:posOffset>0</wp:posOffset>
            </wp:positionH>
            <wp:positionV relativeFrom="paragraph">
              <wp:posOffset>154940</wp:posOffset>
            </wp:positionV>
            <wp:extent cx="3149600" cy="2362200"/>
            <wp:effectExtent l="0" t="0" r="0" b="0"/>
            <wp:wrapSquare wrapText="bothSides"/>
            <wp:docPr id="7" name="Obraz 7" descr="C:\Users\Daniel\Desktop\zdjęcia Paradise\Paradise\suł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\Desktop\zdjęcia Paradise\Paradise\sułta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D5F" w:rsidRDefault="00045D5F" w:rsidP="00F77A76">
      <w:pPr>
        <w:pStyle w:val="Sekcja"/>
      </w:pPr>
      <w:r>
        <w:t xml:space="preserve">Namiot Sułtan  Ośmioboczny </w:t>
      </w:r>
    </w:p>
    <w:p w:rsidR="00045D5F" w:rsidRDefault="00045D5F" w:rsidP="00F77A76">
      <w:pPr>
        <w:pStyle w:val="Sekcja"/>
      </w:pPr>
      <w:r>
        <w:t xml:space="preserve">6,5 x 9 </w:t>
      </w:r>
    </w:p>
    <w:p w:rsidR="00045D5F" w:rsidRDefault="00045D5F" w:rsidP="00F77A76">
      <w:pPr>
        <w:pStyle w:val="Sekcja"/>
      </w:pPr>
    </w:p>
    <w:p w:rsidR="00045D5F" w:rsidRDefault="00045D5F" w:rsidP="00F77A76">
      <w:pPr>
        <w:pStyle w:val="Sekcja"/>
      </w:pPr>
      <w:r>
        <w:t>Wymiary:</w:t>
      </w:r>
    </w:p>
    <w:p w:rsidR="00045D5F" w:rsidRDefault="00045D5F" w:rsidP="00F77A76">
      <w:pPr>
        <w:pStyle w:val="Sekcja"/>
      </w:pPr>
    </w:p>
    <w:p w:rsidR="00045D5F" w:rsidRDefault="00045D5F" w:rsidP="00F77A76">
      <w:pPr>
        <w:pStyle w:val="Sekcja"/>
      </w:pPr>
      <w:r>
        <w:t>Namiot jest ośmioboczny w najwęższym miejscu ma 2,5 metra szerokości i rozszeża się ku środkowi do 6,5 metra szerokości</w:t>
      </w:r>
    </w:p>
    <w:p w:rsidR="00045D5F" w:rsidRDefault="00045D5F" w:rsidP="00F77A76">
      <w:pPr>
        <w:pStyle w:val="Sekcja"/>
      </w:pPr>
    </w:p>
    <w:p w:rsidR="00045D5F" w:rsidRDefault="00045D5F" w:rsidP="00F77A76">
      <w:pPr>
        <w:pStyle w:val="Sekcja"/>
      </w:pPr>
      <w:r>
        <w:t>2m Wysokości ściany bocznej</w:t>
      </w:r>
    </w:p>
    <w:p w:rsidR="00045D5F" w:rsidRDefault="00045D5F" w:rsidP="00F77A76">
      <w:pPr>
        <w:pStyle w:val="Sekcja"/>
      </w:pPr>
      <w:r>
        <w:t>3,5 m wysokości w szczycie</w:t>
      </w:r>
    </w:p>
    <w:p w:rsidR="00045D5F" w:rsidRDefault="00045D5F" w:rsidP="00F77A76">
      <w:pPr>
        <w:pStyle w:val="Sekcja"/>
      </w:pPr>
    </w:p>
    <w:p w:rsidR="001A1498" w:rsidRDefault="00045D5F" w:rsidP="00F77A76">
      <w:pPr>
        <w:pStyle w:val="Sekcja"/>
      </w:pPr>
      <w:r>
        <w:t xml:space="preserve">Namiot dla </w:t>
      </w:r>
      <w:r w:rsidR="001A1498">
        <w:t>ok 45 osób</w:t>
      </w:r>
    </w:p>
    <w:p w:rsidR="001A1498" w:rsidRDefault="001A1498" w:rsidP="00F77A76">
      <w:pPr>
        <w:pStyle w:val="Sekcja"/>
      </w:pPr>
    </w:p>
    <w:p w:rsidR="005B5320" w:rsidRPr="00446112" w:rsidRDefault="005B5320" w:rsidP="005B5320">
      <w:pPr>
        <w:pStyle w:val="Sekcja"/>
        <w:rPr>
          <w:b/>
          <w:sz w:val="24"/>
          <w:szCs w:val="24"/>
        </w:rPr>
      </w:pPr>
      <w:r w:rsidRPr="00446112">
        <w:rPr>
          <w:b/>
          <w:sz w:val="24"/>
          <w:szCs w:val="24"/>
        </w:rPr>
        <w:t xml:space="preserve">Cena </w:t>
      </w:r>
      <w:r w:rsidR="00352DB4">
        <w:rPr>
          <w:b/>
          <w:sz w:val="24"/>
          <w:szCs w:val="24"/>
        </w:rPr>
        <w:t>wynajmu za okres do 3-4 dni : 80</w:t>
      </w:r>
      <w:r>
        <w:rPr>
          <w:b/>
          <w:sz w:val="24"/>
          <w:szCs w:val="24"/>
        </w:rPr>
        <w:t>0</w:t>
      </w:r>
      <w:r w:rsidRPr="00446112">
        <w:rPr>
          <w:b/>
          <w:sz w:val="24"/>
          <w:szCs w:val="24"/>
        </w:rPr>
        <w:t xml:space="preserve">zł netto </w:t>
      </w:r>
    </w:p>
    <w:p w:rsidR="005B5320" w:rsidRPr="0082413C" w:rsidRDefault="005B5320" w:rsidP="005B5320">
      <w:pPr>
        <w:pStyle w:val="Sekcja"/>
        <w:rPr>
          <w:b/>
        </w:rPr>
      </w:pPr>
      <w:r>
        <w:rPr>
          <w:b/>
        </w:rPr>
        <w:t>mONTAŻ, DEMONTAZ ORAZ TRANSPORT DO 40 KM gRATIS.</w:t>
      </w:r>
    </w:p>
    <w:p w:rsidR="001A1498" w:rsidRDefault="001A1498" w:rsidP="00F77A76">
      <w:pPr>
        <w:pStyle w:val="Sekcja"/>
      </w:pPr>
    </w:p>
    <w:p w:rsidR="001A1498" w:rsidRDefault="001A1498" w:rsidP="00F77A76">
      <w:pPr>
        <w:pStyle w:val="Sekcja"/>
      </w:pPr>
    </w:p>
    <w:p w:rsidR="00045D5F" w:rsidRPr="005B5320" w:rsidRDefault="00045D5F" w:rsidP="00F77A76">
      <w:pPr>
        <w:pStyle w:val="Sekcja"/>
        <w:rPr>
          <w:b/>
          <w:sz w:val="24"/>
          <w:szCs w:val="24"/>
        </w:rPr>
      </w:pPr>
      <w:r w:rsidRPr="005B5320">
        <w:rPr>
          <w:b/>
          <w:sz w:val="24"/>
          <w:szCs w:val="24"/>
        </w:rPr>
        <w:t xml:space="preserve"> </w:t>
      </w:r>
      <w:r w:rsidR="005B5320" w:rsidRPr="005B5320">
        <w:rPr>
          <w:b/>
          <w:sz w:val="24"/>
          <w:szCs w:val="24"/>
        </w:rPr>
        <w:t>Sułtan 6x6 Piękna biała „Beza”</w:t>
      </w:r>
    </w:p>
    <w:p w:rsidR="005E094F" w:rsidRDefault="005E094F" w:rsidP="00F77A76">
      <w:pPr>
        <w:pStyle w:val="Sekcja"/>
      </w:pPr>
    </w:p>
    <w:p w:rsidR="00CE259A" w:rsidRDefault="00CE259A" w:rsidP="00F77A76">
      <w:pPr>
        <w:pStyle w:val="Sekcja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38B03CB" wp14:editId="771D602E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117850" cy="1771650"/>
            <wp:effectExtent l="0" t="0" r="635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Namiot o kształcie koła 6x6</w:t>
      </w:r>
    </w:p>
    <w:p w:rsidR="00CE259A" w:rsidRDefault="00CE259A" w:rsidP="00F77A76">
      <w:pPr>
        <w:pStyle w:val="Sekcja"/>
      </w:pPr>
    </w:p>
    <w:p w:rsidR="00CE259A" w:rsidRDefault="00CE259A" w:rsidP="00F77A76">
      <w:pPr>
        <w:pStyle w:val="Sekcja"/>
      </w:pPr>
      <w:r>
        <w:t>2m Wysokość śiany bocznej</w:t>
      </w:r>
    </w:p>
    <w:p w:rsidR="00CE259A" w:rsidRDefault="00CE259A" w:rsidP="00F77A76">
      <w:pPr>
        <w:pStyle w:val="Sekcja"/>
      </w:pPr>
      <w:r>
        <w:t>3M Wysokość w Szczecie</w:t>
      </w:r>
    </w:p>
    <w:p w:rsidR="00CE259A" w:rsidRDefault="00CE259A" w:rsidP="00F77A76">
      <w:pPr>
        <w:pStyle w:val="Sekcja"/>
      </w:pPr>
    </w:p>
    <w:p w:rsidR="00CE259A" w:rsidRDefault="00CE259A" w:rsidP="00F77A76">
      <w:pPr>
        <w:pStyle w:val="Sekcja"/>
      </w:pPr>
      <w:r>
        <w:t>Namio</w:t>
      </w:r>
      <w:r w:rsidR="00152369">
        <w:t>T</w:t>
      </w:r>
      <w:r w:rsidR="005B5320">
        <w:t xml:space="preserve"> na kameralne przyjęcie dla ok 2</w:t>
      </w:r>
      <w:r>
        <w:t>0</w:t>
      </w:r>
      <w:r w:rsidR="005B5320">
        <w:t>-25</w:t>
      </w:r>
      <w:r>
        <w:t xml:space="preserve"> osób – pos</w:t>
      </w:r>
      <w:r w:rsidR="00D26E05">
        <w:t>i</w:t>
      </w:r>
      <w:r>
        <w:t>ada  sciany z oknami</w:t>
      </w:r>
      <w:r w:rsidR="00D26E05">
        <w:t xml:space="preserve"> w komplecie</w:t>
      </w:r>
    </w:p>
    <w:p w:rsidR="00CE259A" w:rsidRDefault="00CE259A" w:rsidP="00F77A76">
      <w:pPr>
        <w:pStyle w:val="Sekcja"/>
      </w:pPr>
    </w:p>
    <w:p w:rsidR="005B5320" w:rsidRDefault="005B5320" w:rsidP="005B5320">
      <w:pPr>
        <w:pStyle w:val="Sekcja"/>
        <w:rPr>
          <w:b/>
          <w:sz w:val="24"/>
          <w:szCs w:val="24"/>
        </w:rPr>
      </w:pPr>
    </w:p>
    <w:p w:rsidR="005B5320" w:rsidRDefault="005B5320" w:rsidP="005B5320">
      <w:pPr>
        <w:pStyle w:val="Sekcja"/>
        <w:rPr>
          <w:b/>
          <w:sz w:val="24"/>
          <w:szCs w:val="24"/>
        </w:rPr>
      </w:pPr>
    </w:p>
    <w:p w:rsidR="005B5320" w:rsidRPr="00446112" w:rsidRDefault="005B5320" w:rsidP="005B5320">
      <w:pPr>
        <w:pStyle w:val="Sekcja"/>
        <w:rPr>
          <w:b/>
          <w:sz w:val="24"/>
          <w:szCs w:val="24"/>
        </w:rPr>
      </w:pPr>
      <w:r w:rsidRPr="00446112">
        <w:rPr>
          <w:b/>
          <w:sz w:val="24"/>
          <w:szCs w:val="24"/>
        </w:rPr>
        <w:t xml:space="preserve">Cena </w:t>
      </w:r>
      <w:r>
        <w:rPr>
          <w:b/>
          <w:sz w:val="24"/>
          <w:szCs w:val="24"/>
        </w:rPr>
        <w:t>wynajmu za okres do 3-4 dni : 500</w:t>
      </w:r>
      <w:r w:rsidRPr="00446112">
        <w:rPr>
          <w:b/>
          <w:sz w:val="24"/>
          <w:szCs w:val="24"/>
        </w:rPr>
        <w:t xml:space="preserve">zł netto </w:t>
      </w:r>
    </w:p>
    <w:p w:rsidR="005B5320" w:rsidRPr="0082413C" w:rsidRDefault="005B5320" w:rsidP="005B5320">
      <w:pPr>
        <w:pStyle w:val="Sekcja"/>
        <w:rPr>
          <w:b/>
        </w:rPr>
      </w:pPr>
      <w:r>
        <w:rPr>
          <w:b/>
        </w:rPr>
        <w:t>mONTAŻ, DEMONTAZ ORAZ TRANSPORT DO 40 KM gRATIS.</w:t>
      </w:r>
    </w:p>
    <w:p w:rsidR="00D26E05" w:rsidRDefault="00D26E05" w:rsidP="00F77A76">
      <w:pPr>
        <w:pStyle w:val="Sekcja"/>
      </w:pPr>
    </w:p>
    <w:p w:rsidR="00FD2C24" w:rsidRDefault="00FD2C24" w:rsidP="00F77A76">
      <w:pPr>
        <w:pStyle w:val="Sekcja"/>
      </w:pPr>
    </w:p>
    <w:p w:rsidR="00FD2C24" w:rsidRDefault="00FD2C24" w:rsidP="00F77A76">
      <w:pPr>
        <w:pStyle w:val="Sekcja"/>
      </w:pPr>
    </w:p>
    <w:p w:rsidR="00FD2C24" w:rsidRDefault="00FD2C24" w:rsidP="00F77A76">
      <w:pPr>
        <w:pStyle w:val="Sekcja"/>
      </w:pPr>
    </w:p>
    <w:p w:rsidR="00FD2C24" w:rsidRDefault="00FD2C24" w:rsidP="00F77A76">
      <w:pPr>
        <w:pStyle w:val="Sekcja"/>
      </w:pPr>
    </w:p>
    <w:p w:rsidR="00FD2C24" w:rsidRDefault="00FD2C24" w:rsidP="00F77A76">
      <w:pPr>
        <w:pStyle w:val="Sekcja"/>
      </w:pPr>
    </w:p>
    <w:p w:rsidR="005B5320" w:rsidRDefault="005B5320" w:rsidP="00F77A76">
      <w:pPr>
        <w:pStyle w:val="Sekcja"/>
      </w:pPr>
    </w:p>
    <w:p w:rsidR="005B5320" w:rsidRDefault="005B5320" w:rsidP="00F77A76">
      <w:pPr>
        <w:pStyle w:val="Sekcja"/>
      </w:pPr>
    </w:p>
    <w:p w:rsidR="005B5320" w:rsidRDefault="005B5320" w:rsidP="00F77A76">
      <w:pPr>
        <w:pStyle w:val="Sekcja"/>
      </w:pPr>
    </w:p>
    <w:p w:rsidR="005B5320" w:rsidRDefault="005B5320" w:rsidP="00F77A76">
      <w:pPr>
        <w:pStyle w:val="Sekcja"/>
      </w:pPr>
    </w:p>
    <w:p w:rsidR="005B5320" w:rsidRDefault="005B5320" w:rsidP="00F77A76">
      <w:pPr>
        <w:pStyle w:val="Sekcja"/>
      </w:pPr>
    </w:p>
    <w:p w:rsidR="005B5320" w:rsidRDefault="005B5320" w:rsidP="00F77A76">
      <w:pPr>
        <w:pStyle w:val="Sekcja"/>
      </w:pPr>
    </w:p>
    <w:p w:rsidR="000E3293" w:rsidRDefault="000E3293" w:rsidP="00F77A76">
      <w:pPr>
        <w:pStyle w:val="Sekcja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Dekoracja namiotu </w:t>
      </w:r>
    </w:p>
    <w:p w:rsidR="000E3293" w:rsidRDefault="000E3293" w:rsidP="00F77A76">
      <w:pPr>
        <w:pStyle w:val="Sekcja"/>
        <w:rPr>
          <w:b/>
          <w:sz w:val="28"/>
          <w:szCs w:val="28"/>
          <w:u w:val="single"/>
        </w:rPr>
      </w:pPr>
    </w:p>
    <w:p w:rsidR="000E3293" w:rsidRDefault="000E3293" w:rsidP="00F77A76">
      <w:pPr>
        <w:pStyle w:val="Sekcja"/>
      </w:pPr>
      <w:r>
        <w:t>W naszej ofercie posiadamy również Dokorację namiotów w której skład wchodzi  baldachimy wraz z okrągłymi lampami. Dekorację namiotu można wybrać w trzech  w kolorach :</w:t>
      </w:r>
    </w:p>
    <w:p w:rsidR="000E3293" w:rsidRDefault="000E3293" w:rsidP="00F77A76">
      <w:pPr>
        <w:pStyle w:val="Sekcja"/>
      </w:pPr>
      <w:r>
        <w:t>Białym</w:t>
      </w:r>
    </w:p>
    <w:p w:rsidR="000E3293" w:rsidRDefault="000E3293" w:rsidP="00F77A76">
      <w:pPr>
        <w:pStyle w:val="Sekcja"/>
      </w:pPr>
      <w:r>
        <w:t xml:space="preserve">biało – różowym </w:t>
      </w:r>
    </w:p>
    <w:p w:rsidR="000E3293" w:rsidRDefault="000E3293" w:rsidP="00F77A76">
      <w:pPr>
        <w:pStyle w:val="Sekcja"/>
      </w:pPr>
      <w:r>
        <w:t>Biało- niebieskim</w:t>
      </w:r>
    </w:p>
    <w:p w:rsidR="000E3293" w:rsidRDefault="000E3293" w:rsidP="00F77A76">
      <w:pPr>
        <w:pStyle w:val="Sekcja"/>
      </w:pPr>
    </w:p>
    <w:p w:rsidR="000E3293" w:rsidRDefault="000E3293" w:rsidP="00F77A76">
      <w:pPr>
        <w:pStyle w:val="Sekcja"/>
      </w:pPr>
      <w:r>
        <w:t>Całkowity koszt wynajmu dekoracji – 150zł netto /za namiot</w:t>
      </w:r>
    </w:p>
    <w:p w:rsidR="000E3293" w:rsidRDefault="000E3293" w:rsidP="00F77A76">
      <w:pPr>
        <w:pStyle w:val="Sekcja"/>
      </w:pPr>
    </w:p>
    <w:p w:rsidR="000E3293" w:rsidRDefault="00D56E01" w:rsidP="00F77A76">
      <w:pPr>
        <w:pStyle w:val="Sekcja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CFFB1F5" wp14:editId="385AD78D">
            <wp:simplePos x="0" y="0"/>
            <wp:positionH relativeFrom="column">
              <wp:posOffset>-2540</wp:posOffset>
            </wp:positionH>
            <wp:positionV relativeFrom="paragraph">
              <wp:posOffset>173355</wp:posOffset>
            </wp:positionV>
            <wp:extent cx="3197860" cy="2070100"/>
            <wp:effectExtent l="0" t="0" r="2540" b="6350"/>
            <wp:wrapSquare wrapText="bothSides"/>
            <wp:docPr id="5" name="Obraz 5" descr="D:\Paradise - wszystko firma\Paradise - zdjecia\zdjecia do wyslania\IMG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aradise - wszystko firma\Paradise - zdjecia\zdjecia do wyslania\IMG_02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3293" w:rsidRDefault="000E3293" w:rsidP="00F77A76">
      <w:pPr>
        <w:pStyle w:val="Sekcja"/>
      </w:pPr>
      <w:r>
        <w:rPr>
          <w:noProof/>
        </w:rPr>
        <w:drawing>
          <wp:inline distT="0" distB="0" distL="0" distR="0" wp14:anchorId="100C0402" wp14:editId="380274A7">
            <wp:extent cx="3027872" cy="2070339"/>
            <wp:effectExtent l="0" t="0" r="1270" b="6350"/>
            <wp:docPr id="6" name="Obraz 6" descr="D:\Paradise - wszystko firma\Paradise - zdjecia\zdjecia do wyslania\IMG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radise - wszystko firma\Paradise - zdjecia\zdjecia do wyslania\IMG_04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474" cy="207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293" w:rsidRPr="000E3293" w:rsidRDefault="000E3293" w:rsidP="00F77A76">
      <w:pPr>
        <w:pStyle w:val="Sekcja"/>
      </w:pPr>
    </w:p>
    <w:p w:rsidR="000E3293" w:rsidRDefault="00D56E01" w:rsidP="00F77A76">
      <w:pPr>
        <w:pStyle w:val="Sekcja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 wp14:anchorId="5141FFC9" wp14:editId="6BFEA90B">
            <wp:extent cx="6340415" cy="3157268"/>
            <wp:effectExtent l="0" t="0" r="3810" b="5080"/>
            <wp:docPr id="33" name="Obraz 33" descr="C:\Users\Daniel\Desktop\zdjecia nowe namiotow\IMG_20160826_18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\Desktop\zdjecia nowe namiotow\IMG_20160826_1857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573" cy="315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E01" w:rsidRDefault="00D56E01" w:rsidP="00F77A76">
      <w:pPr>
        <w:pStyle w:val="Sekcja"/>
        <w:rPr>
          <w:b/>
          <w:sz w:val="28"/>
          <w:szCs w:val="28"/>
          <w:u w:val="single"/>
        </w:rPr>
      </w:pPr>
    </w:p>
    <w:p w:rsidR="00C234F4" w:rsidRDefault="00C234F4" w:rsidP="00F77A76">
      <w:pPr>
        <w:pStyle w:val="Sekcja"/>
        <w:rPr>
          <w:b/>
          <w:sz w:val="28"/>
          <w:szCs w:val="28"/>
          <w:u w:val="single"/>
        </w:rPr>
      </w:pPr>
    </w:p>
    <w:p w:rsidR="00C234F4" w:rsidRDefault="00C234F4" w:rsidP="00F77A76">
      <w:pPr>
        <w:pStyle w:val="Sekcja"/>
        <w:rPr>
          <w:b/>
          <w:sz w:val="28"/>
          <w:szCs w:val="28"/>
          <w:u w:val="single"/>
        </w:rPr>
      </w:pPr>
    </w:p>
    <w:p w:rsidR="00C234F4" w:rsidRDefault="00C234F4" w:rsidP="00F77A76">
      <w:pPr>
        <w:pStyle w:val="Sekcja"/>
        <w:rPr>
          <w:b/>
          <w:sz w:val="28"/>
          <w:szCs w:val="28"/>
          <w:u w:val="single"/>
        </w:rPr>
      </w:pPr>
    </w:p>
    <w:p w:rsidR="00C234F4" w:rsidRDefault="00C234F4" w:rsidP="00F77A76">
      <w:pPr>
        <w:pStyle w:val="Sekcja"/>
        <w:rPr>
          <w:b/>
          <w:sz w:val="28"/>
          <w:szCs w:val="28"/>
          <w:u w:val="single"/>
        </w:rPr>
      </w:pPr>
    </w:p>
    <w:p w:rsidR="00C234F4" w:rsidRDefault="00C234F4" w:rsidP="00F77A76">
      <w:pPr>
        <w:pStyle w:val="Sekcja"/>
        <w:rPr>
          <w:b/>
          <w:sz w:val="28"/>
          <w:szCs w:val="28"/>
          <w:u w:val="single"/>
        </w:rPr>
      </w:pPr>
    </w:p>
    <w:p w:rsidR="00D56E01" w:rsidRDefault="00D56E01" w:rsidP="00F77A76">
      <w:pPr>
        <w:pStyle w:val="Sekcja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Podłoga do namiotu</w:t>
      </w:r>
    </w:p>
    <w:p w:rsidR="00D56E01" w:rsidRDefault="00D56E01" w:rsidP="00F77A76">
      <w:pPr>
        <w:pStyle w:val="Sekcja"/>
        <w:rPr>
          <w:b/>
          <w:sz w:val="28"/>
          <w:szCs w:val="28"/>
          <w:u w:val="single"/>
        </w:rPr>
      </w:pPr>
    </w:p>
    <w:p w:rsidR="00F87F33" w:rsidRDefault="00D56E01" w:rsidP="00D56E01">
      <w:pPr>
        <w:pStyle w:val="Sekcja"/>
        <w:jc w:val="both"/>
      </w:pPr>
      <w:r w:rsidRPr="00D56E01">
        <w:t xml:space="preserve">w naszej ofercie posiadamy </w:t>
      </w:r>
      <w:r>
        <w:t xml:space="preserve">podłogę do namiotu z płyt OSB </w:t>
      </w:r>
    </w:p>
    <w:p w:rsidR="00F87F33" w:rsidRDefault="00D56E01" w:rsidP="00D56E01">
      <w:pPr>
        <w:pStyle w:val="Sekcja"/>
        <w:jc w:val="both"/>
        <w:rPr>
          <w:b/>
          <w:sz w:val="24"/>
          <w:szCs w:val="24"/>
          <w:u w:val="single"/>
        </w:rPr>
      </w:pPr>
      <w:r>
        <w:t>.</w:t>
      </w:r>
      <w:r w:rsidRPr="00D56E01">
        <w:rPr>
          <w:b/>
          <w:sz w:val="24"/>
          <w:szCs w:val="24"/>
          <w:u w:val="single"/>
        </w:rPr>
        <w:t xml:space="preserve"> – koszt wynajmu </w:t>
      </w:r>
      <w:r>
        <w:rPr>
          <w:b/>
          <w:sz w:val="24"/>
          <w:szCs w:val="24"/>
          <w:u w:val="single"/>
        </w:rPr>
        <w:t xml:space="preserve">podłogi </w:t>
      </w:r>
      <w:r w:rsidRPr="00D56E01">
        <w:rPr>
          <w:b/>
          <w:sz w:val="24"/>
          <w:szCs w:val="24"/>
          <w:u w:val="single"/>
        </w:rPr>
        <w:t>15zł/m2 netto</w:t>
      </w:r>
    </w:p>
    <w:p w:rsidR="00F87F33" w:rsidRDefault="00F87F33" w:rsidP="00D56E01">
      <w:pPr>
        <w:pStyle w:val="Sekcja"/>
        <w:jc w:val="both"/>
        <w:rPr>
          <w:b/>
          <w:sz w:val="24"/>
          <w:szCs w:val="24"/>
          <w:u w:val="single"/>
        </w:rPr>
      </w:pPr>
    </w:p>
    <w:p w:rsidR="00F87F33" w:rsidRDefault="00F87F33" w:rsidP="00D56E01">
      <w:pPr>
        <w:pStyle w:val="Sekcja"/>
        <w:jc w:val="both"/>
        <w:rPr>
          <w:b/>
          <w:sz w:val="24"/>
          <w:szCs w:val="24"/>
          <w:u w:val="single"/>
        </w:rPr>
      </w:pPr>
    </w:p>
    <w:p w:rsidR="00D56E01" w:rsidRDefault="00F87F33" w:rsidP="00D56E01">
      <w:pPr>
        <w:pStyle w:val="Sekcja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wykładzina </w:t>
      </w:r>
      <w:r w:rsidR="00D56E01">
        <w:rPr>
          <w:b/>
          <w:sz w:val="24"/>
          <w:szCs w:val="24"/>
          <w:u w:val="single"/>
        </w:rPr>
        <w:t>gładką</w:t>
      </w:r>
      <w:r>
        <w:rPr>
          <w:b/>
          <w:sz w:val="24"/>
          <w:szCs w:val="24"/>
          <w:u w:val="single"/>
        </w:rPr>
        <w:t xml:space="preserve"> w kolorze do wyboru</w:t>
      </w:r>
    </w:p>
    <w:p w:rsidR="00F87F33" w:rsidRDefault="00F87F33" w:rsidP="00D56E01">
      <w:pPr>
        <w:pStyle w:val="Sekcja"/>
        <w:jc w:val="both"/>
        <w:rPr>
          <w:b/>
          <w:sz w:val="24"/>
          <w:szCs w:val="24"/>
          <w:u w:val="single"/>
        </w:rPr>
      </w:pPr>
    </w:p>
    <w:p w:rsidR="00F87F33" w:rsidRDefault="005928A9" w:rsidP="00D56E01">
      <w:pPr>
        <w:pStyle w:val="Sekcja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- koszt wynajmu wykładziny 5</w:t>
      </w:r>
      <w:r w:rsidR="00F87F33">
        <w:rPr>
          <w:b/>
          <w:sz w:val="24"/>
          <w:szCs w:val="24"/>
          <w:u w:val="single"/>
        </w:rPr>
        <w:t>zł/m2 netto</w:t>
      </w:r>
    </w:p>
    <w:p w:rsidR="00F87F33" w:rsidRDefault="00F87F33" w:rsidP="00D56E01">
      <w:pPr>
        <w:pStyle w:val="Sekcja"/>
        <w:jc w:val="both"/>
        <w:rPr>
          <w:b/>
          <w:sz w:val="24"/>
          <w:szCs w:val="24"/>
          <w:u w:val="single"/>
        </w:rPr>
      </w:pPr>
    </w:p>
    <w:p w:rsidR="00F87F33" w:rsidRPr="00D56E01" w:rsidRDefault="00F87F33" w:rsidP="00D56E01">
      <w:pPr>
        <w:pStyle w:val="Sekcja"/>
        <w:jc w:val="both"/>
        <w:rPr>
          <w:b/>
          <w:sz w:val="24"/>
          <w:szCs w:val="24"/>
          <w:u w:val="single"/>
        </w:rPr>
      </w:pPr>
    </w:p>
    <w:p w:rsidR="00D56E01" w:rsidRDefault="00F87F33" w:rsidP="00F77A76">
      <w:pPr>
        <w:pStyle w:val="Sekcja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3A801D6" wp14:editId="7F5B2583">
            <wp:extent cx="6227445" cy="6227445"/>
            <wp:effectExtent l="0" t="0" r="1905" b="1905"/>
            <wp:docPr id="11" name="product_image" descr="Wyk&amp;lstrok;adziny okoliczno&amp;sacute;ci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_image" descr="Wyk&amp;lstrok;adziny okoliczno&amp;sacute;ciow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622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F33" w:rsidRDefault="00F87F33" w:rsidP="00F77A76">
      <w:pPr>
        <w:pStyle w:val="Sekcja"/>
        <w:rPr>
          <w:b/>
          <w:sz w:val="28"/>
          <w:szCs w:val="28"/>
          <w:u w:val="single"/>
        </w:rPr>
      </w:pPr>
    </w:p>
    <w:p w:rsidR="00F87F33" w:rsidRDefault="00F87F33" w:rsidP="00F77A76">
      <w:pPr>
        <w:pStyle w:val="Sekcja"/>
        <w:rPr>
          <w:b/>
          <w:sz w:val="28"/>
          <w:szCs w:val="28"/>
          <w:u w:val="single"/>
        </w:rPr>
      </w:pPr>
    </w:p>
    <w:p w:rsidR="00FD2C24" w:rsidRPr="005B5320" w:rsidRDefault="005B5320" w:rsidP="00F77A76">
      <w:pPr>
        <w:pStyle w:val="Sekcja"/>
        <w:rPr>
          <w:b/>
          <w:sz w:val="28"/>
          <w:szCs w:val="28"/>
          <w:u w:val="single"/>
        </w:rPr>
      </w:pPr>
      <w:r w:rsidRPr="005B5320">
        <w:rPr>
          <w:b/>
          <w:sz w:val="28"/>
          <w:szCs w:val="28"/>
          <w:u w:val="single"/>
        </w:rPr>
        <w:lastRenderedPageBreak/>
        <w:t>mEBLE bANKIETOWE</w:t>
      </w:r>
    </w:p>
    <w:p w:rsidR="005B5320" w:rsidRDefault="005B5320" w:rsidP="00F77A76">
      <w:pPr>
        <w:pStyle w:val="Sekcja"/>
      </w:pPr>
    </w:p>
    <w:p w:rsidR="005B5320" w:rsidRDefault="005B5320" w:rsidP="00F77A76">
      <w:pPr>
        <w:pStyle w:val="Sekcja"/>
      </w:pPr>
      <w:r>
        <w:rPr>
          <w:noProof/>
        </w:rPr>
        <w:drawing>
          <wp:inline distT="0" distB="0" distL="0" distR="0" wp14:anchorId="66BB0A53" wp14:editId="3087F62F">
            <wp:extent cx="6226492" cy="3597215"/>
            <wp:effectExtent l="0" t="0" r="3175" b="3810"/>
            <wp:docPr id="39" name="Obraz 39" descr="D:\Paradise - wszystko firma\Paradise - zdjecia\zdjecia do wyslania\stoły i krzesła\krzesł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aradise - wszystko firma\Paradise - zdjecia\zdjecia do wyslania\stoły i krzesła\krzesła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359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C24" w:rsidRDefault="00FD2C24" w:rsidP="00F77A76">
      <w:pPr>
        <w:pStyle w:val="Sekcja"/>
      </w:pPr>
    </w:p>
    <w:p w:rsidR="00D26E05" w:rsidRDefault="00D26E05" w:rsidP="00F77A76">
      <w:pPr>
        <w:pStyle w:val="Sekcja"/>
      </w:pPr>
    </w:p>
    <w:p w:rsidR="00D26E05" w:rsidRDefault="00D26E05" w:rsidP="00F77A76">
      <w:pPr>
        <w:pStyle w:val="Sekcja"/>
      </w:pPr>
      <w:r>
        <w:t xml:space="preserve">Stoły </w:t>
      </w:r>
    </w:p>
    <w:p w:rsidR="00D26E05" w:rsidRDefault="00D26E05" w:rsidP="00F77A76">
      <w:pPr>
        <w:pStyle w:val="Sekcja"/>
      </w:pPr>
    </w:p>
    <w:p w:rsidR="00CC371A" w:rsidRDefault="00CC371A" w:rsidP="00F77A76">
      <w:pPr>
        <w:pStyle w:val="Sekcja"/>
      </w:pPr>
    </w:p>
    <w:p w:rsidR="00CC371A" w:rsidRDefault="00D26E05" w:rsidP="00F77A76">
      <w:pPr>
        <w:pStyle w:val="Sekcja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AFC2F5B" wp14:editId="67B19E6E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609725" cy="1209675"/>
            <wp:effectExtent l="0" t="0" r="9525" b="9525"/>
            <wp:wrapSquare wrapText="bothSides"/>
            <wp:docPr id="9" name="Obraz 9" descr="C:\Users\Daniel\Desktop\Paradise - zdjecia\stół catering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\Desktop\Paradise - zdjecia\stół cateringow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Stół cateringowy biały</w:t>
      </w:r>
    </w:p>
    <w:p w:rsidR="00D26E05" w:rsidRDefault="00D26E05" w:rsidP="00F77A76">
      <w:pPr>
        <w:pStyle w:val="Sekcja"/>
      </w:pPr>
    </w:p>
    <w:p w:rsidR="00D26E05" w:rsidRDefault="00D26E05" w:rsidP="00F77A76">
      <w:pPr>
        <w:pStyle w:val="Sekcja"/>
      </w:pPr>
      <w:r>
        <w:t xml:space="preserve">Wymiary 185/75/75 </w:t>
      </w:r>
    </w:p>
    <w:p w:rsidR="00D26E05" w:rsidRDefault="00D26E05" w:rsidP="00F77A76">
      <w:pPr>
        <w:pStyle w:val="Sekcja"/>
      </w:pPr>
      <w:r>
        <w:t>Stół 6-8 osób w zależności od układu krzeseł</w:t>
      </w:r>
    </w:p>
    <w:p w:rsidR="00CC371A" w:rsidRDefault="00DE092F" w:rsidP="00F77A76">
      <w:pPr>
        <w:pStyle w:val="Sekcja"/>
      </w:pPr>
      <w:r>
        <w:t>Obrusy plamoodporne – cena wynajmu 10 zł netto</w:t>
      </w:r>
    </w:p>
    <w:p w:rsidR="00446112" w:rsidRDefault="00446112" w:rsidP="00F77A76">
      <w:pPr>
        <w:pStyle w:val="Sekcja"/>
      </w:pPr>
    </w:p>
    <w:p w:rsidR="00D26E05" w:rsidRPr="00446112" w:rsidRDefault="00D26E05" w:rsidP="00F77A76">
      <w:pPr>
        <w:pStyle w:val="Sekcja"/>
        <w:rPr>
          <w:b/>
          <w:sz w:val="24"/>
          <w:szCs w:val="24"/>
        </w:rPr>
      </w:pPr>
      <w:r w:rsidRPr="00446112">
        <w:rPr>
          <w:b/>
          <w:sz w:val="24"/>
          <w:szCs w:val="24"/>
        </w:rPr>
        <w:t>Cena wynajmu  30 zł netto</w:t>
      </w:r>
    </w:p>
    <w:p w:rsidR="00D26E05" w:rsidRDefault="00D26E05" w:rsidP="00F77A76">
      <w:pPr>
        <w:pStyle w:val="Sekcja"/>
      </w:pPr>
    </w:p>
    <w:p w:rsidR="00D26E05" w:rsidRDefault="00D26E05" w:rsidP="00F77A76">
      <w:pPr>
        <w:pStyle w:val="Sekcja"/>
      </w:pPr>
    </w:p>
    <w:p w:rsidR="00D26E05" w:rsidRDefault="00D26E05" w:rsidP="00F77A76">
      <w:pPr>
        <w:pStyle w:val="Sekcja"/>
      </w:pPr>
    </w:p>
    <w:p w:rsidR="00D26E05" w:rsidRDefault="00D26E05" w:rsidP="00F77A76">
      <w:pPr>
        <w:pStyle w:val="Sekcja"/>
      </w:pPr>
    </w:p>
    <w:p w:rsidR="00CC371A" w:rsidRDefault="00D26E05" w:rsidP="00F77A76">
      <w:pPr>
        <w:pStyle w:val="Sekcja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2417E337" wp14:editId="4374751F">
            <wp:simplePos x="0" y="0"/>
            <wp:positionH relativeFrom="column">
              <wp:posOffset>1905</wp:posOffset>
            </wp:positionH>
            <wp:positionV relativeFrom="paragraph">
              <wp:posOffset>5715</wp:posOffset>
            </wp:positionV>
            <wp:extent cx="2060575" cy="1705610"/>
            <wp:effectExtent l="0" t="0" r="0" b="8890"/>
            <wp:wrapSquare wrapText="bothSides"/>
            <wp:docPr id="10" name="Obraz 10" descr="C:\Users\Daniel\Desktop\Paradise - zdjecia\stół tekowy 150-90-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iel\Desktop\Paradise - zdjecia\stół tekowy 150-90-7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Stół metalowo-tekowy</w:t>
      </w:r>
    </w:p>
    <w:p w:rsidR="00D26E05" w:rsidRDefault="00D26E05" w:rsidP="00F77A76">
      <w:pPr>
        <w:pStyle w:val="Sekcja"/>
      </w:pPr>
    </w:p>
    <w:p w:rsidR="00D26E05" w:rsidRDefault="00D26E05" w:rsidP="00F77A76">
      <w:pPr>
        <w:pStyle w:val="Sekcja"/>
      </w:pPr>
      <w:r>
        <w:t>Wymiary 150/90/75</w:t>
      </w:r>
    </w:p>
    <w:p w:rsidR="00D14F24" w:rsidRDefault="00D14F24" w:rsidP="00F77A76">
      <w:pPr>
        <w:pStyle w:val="Sekcja"/>
      </w:pPr>
    </w:p>
    <w:p w:rsidR="00D14F24" w:rsidRDefault="00D14F24" w:rsidP="00F77A76">
      <w:pPr>
        <w:pStyle w:val="Sekcja"/>
      </w:pPr>
      <w:r>
        <w:t xml:space="preserve">stół 4-6 osobowy w zależności od układu </w:t>
      </w:r>
    </w:p>
    <w:p w:rsidR="00D14F24" w:rsidRDefault="00D14F24" w:rsidP="00F77A76">
      <w:pPr>
        <w:pStyle w:val="Sekcja"/>
      </w:pPr>
      <w:r>
        <w:t xml:space="preserve">miejsce na parasol </w:t>
      </w:r>
    </w:p>
    <w:p w:rsidR="00D14F24" w:rsidRDefault="00D14F24" w:rsidP="00F77A76">
      <w:pPr>
        <w:pStyle w:val="Sekcja"/>
      </w:pPr>
      <w:r>
        <w:t>Dostępne fotele metalowo-tekowe do kompletu</w:t>
      </w:r>
    </w:p>
    <w:p w:rsidR="00D14F24" w:rsidRDefault="00D14F24" w:rsidP="00F77A76">
      <w:pPr>
        <w:pStyle w:val="Sekcja"/>
      </w:pPr>
    </w:p>
    <w:p w:rsidR="00D14F24" w:rsidRDefault="00D14F24" w:rsidP="00F77A76">
      <w:pPr>
        <w:pStyle w:val="Sekcja"/>
        <w:rPr>
          <w:b/>
          <w:sz w:val="24"/>
          <w:szCs w:val="24"/>
        </w:rPr>
      </w:pPr>
      <w:r w:rsidRPr="00446112">
        <w:rPr>
          <w:b/>
          <w:sz w:val="24"/>
          <w:szCs w:val="24"/>
        </w:rPr>
        <w:t>Cena wynajmu  30 zł netto</w:t>
      </w:r>
    </w:p>
    <w:p w:rsidR="00C9251E" w:rsidRDefault="00C9251E" w:rsidP="00F77A76">
      <w:pPr>
        <w:pStyle w:val="Sekcja"/>
        <w:rPr>
          <w:b/>
          <w:sz w:val="24"/>
          <w:szCs w:val="24"/>
        </w:rPr>
      </w:pPr>
    </w:p>
    <w:p w:rsidR="00C9251E" w:rsidRPr="00446112" w:rsidRDefault="00C9251E" w:rsidP="00F77A76">
      <w:pPr>
        <w:pStyle w:val="Sekcja"/>
        <w:rPr>
          <w:b/>
          <w:sz w:val="24"/>
          <w:szCs w:val="24"/>
        </w:rPr>
      </w:pPr>
    </w:p>
    <w:p w:rsidR="00D14F24" w:rsidRDefault="00D14F24" w:rsidP="00F77A76">
      <w:pPr>
        <w:pStyle w:val="Sekcja"/>
      </w:pPr>
    </w:p>
    <w:p w:rsidR="00D14F24" w:rsidRDefault="00D14F24" w:rsidP="00F77A76">
      <w:pPr>
        <w:pStyle w:val="Sekcja"/>
      </w:pPr>
    </w:p>
    <w:p w:rsidR="00C9251E" w:rsidRPr="00C9251E" w:rsidRDefault="00C9251E" w:rsidP="00C9251E">
      <w:pPr>
        <w:pStyle w:val="Sekcja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65BDEC51" wp14:editId="421FD942">
            <wp:simplePos x="0" y="0"/>
            <wp:positionH relativeFrom="column">
              <wp:posOffset>-2540</wp:posOffset>
            </wp:positionH>
            <wp:positionV relativeFrom="paragraph">
              <wp:posOffset>3810</wp:posOffset>
            </wp:positionV>
            <wp:extent cx="2382520" cy="1785620"/>
            <wp:effectExtent l="0" t="0" r="0" b="5080"/>
            <wp:wrapSquare wrapText="bothSides"/>
            <wp:docPr id="41" name="Obraz 41" descr="D:\Paradise - wszystko firma\Paradise - zdjecia\zdjecia do wyslania\stoły i krzesła\stół okragł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aradise - wszystko firma\Paradise - zdjecia\zdjecia do wyslania\stoły i krzesła\stół okragły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251E">
        <w:t xml:space="preserve"> </w:t>
      </w:r>
      <w:r w:rsidRPr="00C9251E">
        <w:rPr>
          <w:b/>
        </w:rPr>
        <w:t>Stół okrągły cateringowy</w:t>
      </w:r>
    </w:p>
    <w:p w:rsidR="00C9251E" w:rsidRDefault="00C9251E" w:rsidP="00C9251E">
      <w:pPr>
        <w:pStyle w:val="Sekcja"/>
      </w:pPr>
    </w:p>
    <w:p w:rsidR="00C9251E" w:rsidRDefault="00C9251E" w:rsidP="00C9251E">
      <w:pPr>
        <w:pStyle w:val="Sekcja"/>
      </w:pPr>
      <w:r>
        <w:t xml:space="preserve">fi 150 </w:t>
      </w:r>
    </w:p>
    <w:p w:rsidR="00C9251E" w:rsidRDefault="00C9251E" w:rsidP="00C9251E">
      <w:pPr>
        <w:pStyle w:val="Sekcja"/>
      </w:pPr>
    </w:p>
    <w:p w:rsidR="00C9251E" w:rsidRDefault="00C9251E" w:rsidP="00C9251E">
      <w:pPr>
        <w:pStyle w:val="Sekcja"/>
      </w:pPr>
      <w:r>
        <w:t>stół 8 osobowy</w:t>
      </w:r>
    </w:p>
    <w:p w:rsidR="00C9251E" w:rsidRDefault="00C9251E" w:rsidP="00C9251E">
      <w:pPr>
        <w:pStyle w:val="Sekcja"/>
      </w:pPr>
    </w:p>
    <w:p w:rsidR="00C9251E" w:rsidRPr="00446112" w:rsidRDefault="00C9251E" w:rsidP="00C9251E">
      <w:pPr>
        <w:pStyle w:val="Sekcja"/>
        <w:rPr>
          <w:b/>
          <w:sz w:val="24"/>
          <w:szCs w:val="24"/>
        </w:rPr>
      </w:pPr>
      <w:r w:rsidRPr="00446112">
        <w:rPr>
          <w:b/>
          <w:sz w:val="24"/>
          <w:szCs w:val="24"/>
        </w:rPr>
        <w:t xml:space="preserve">Obrusy do stołu – cena wynajmu </w:t>
      </w:r>
      <w:r w:rsidR="00C35233">
        <w:rPr>
          <w:b/>
          <w:sz w:val="24"/>
          <w:szCs w:val="24"/>
        </w:rPr>
        <w:t>20</w:t>
      </w:r>
      <w:r w:rsidRPr="00446112">
        <w:rPr>
          <w:b/>
          <w:sz w:val="24"/>
          <w:szCs w:val="24"/>
        </w:rPr>
        <w:t>zł</w:t>
      </w:r>
    </w:p>
    <w:p w:rsidR="00C9251E" w:rsidRPr="00446112" w:rsidRDefault="00C9251E" w:rsidP="00C9251E">
      <w:pPr>
        <w:pStyle w:val="Sekcja"/>
        <w:rPr>
          <w:b/>
          <w:sz w:val="24"/>
          <w:szCs w:val="24"/>
        </w:rPr>
      </w:pPr>
    </w:p>
    <w:p w:rsidR="00C9251E" w:rsidRPr="00446112" w:rsidRDefault="00C9251E" w:rsidP="00C9251E">
      <w:pPr>
        <w:pStyle w:val="Sekcja"/>
        <w:rPr>
          <w:b/>
          <w:sz w:val="24"/>
          <w:szCs w:val="24"/>
        </w:rPr>
      </w:pPr>
      <w:r>
        <w:rPr>
          <w:b/>
          <w:sz w:val="24"/>
          <w:szCs w:val="24"/>
        </w:rPr>
        <w:t>Koszt wynajmu stołu 4</w:t>
      </w:r>
      <w:r w:rsidR="00C35233">
        <w:rPr>
          <w:b/>
          <w:sz w:val="24"/>
          <w:szCs w:val="24"/>
        </w:rPr>
        <w:t>0</w:t>
      </w:r>
      <w:r w:rsidRPr="00446112">
        <w:rPr>
          <w:b/>
          <w:sz w:val="24"/>
          <w:szCs w:val="24"/>
        </w:rPr>
        <w:t xml:space="preserve"> zł netto</w:t>
      </w:r>
    </w:p>
    <w:p w:rsidR="00C9251E" w:rsidRPr="00446112" w:rsidRDefault="00C9251E" w:rsidP="00C9251E">
      <w:pPr>
        <w:pStyle w:val="Sekcja"/>
        <w:rPr>
          <w:b/>
          <w:sz w:val="24"/>
          <w:szCs w:val="24"/>
        </w:rPr>
      </w:pPr>
    </w:p>
    <w:p w:rsidR="00D14F24" w:rsidRDefault="00D14F24" w:rsidP="00F77A76">
      <w:pPr>
        <w:pStyle w:val="Sekcja"/>
      </w:pPr>
    </w:p>
    <w:p w:rsidR="00CC371A" w:rsidRDefault="00CC371A" w:rsidP="00F77A76">
      <w:pPr>
        <w:pStyle w:val="Sekcja"/>
      </w:pPr>
    </w:p>
    <w:p w:rsidR="00CC371A" w:rsidRDefault="00CC371A" w:rsidP="00F77A76">
      <w:pPr>
        <w:pStyle w:val="Sekcja"/>
      </w:pPr>
    </w:p>
    <w:p w:rsidR="00CC371A" w:rsidRDefault="00CC371A" w:rsidP="00F77A76">
      <w:pPr>
        <w:pStyle w:val="Sekcja"/>
      </w:pPr>
    </w:p>
    <w:p w:rsidR="00CC371A" w:rsidRDefault="00F6538D" w:rsidP="00F77A76">
      <w:pPr>
        <w:pStyle w:val="Sekcja"/>
      </w:pPr>
      <w:r>
        <w:rPr>
          <w:noProof/>
          <w:color w:val="0000FF"/>
        </w:rPr>
        <w:drawing>
          <wp:anchor distT="0" distB="0" distL="114300" distR="114300" simplePos="0" relativeHeight="251680768" behindDoc="0" locked="0" layoutInCell="1" allowOverlap="1" wp14:anchorId="5ADEA027" wp14:editId="29B2D694">
            <wp:simplePos x="0" y="0"/>
            <wp:positionH relativeFrom="column">
              <wp:posOffset>-1270</wp:posOffset>
            </wp:positionH>
            <wp:positionV relativeFrom="paragraph">
              <wp:posOffset>-3810</wp:posOffset>
            </wp:positionV>
            <wp:extent cx="1784350" cy="1784350"/>
            <wp:effectExtent l="0" t="0" r="6350" b="6350"/>
            <wp:wrapSquare wrapText="bothSides"/>
            <wp:docPr id="31" name="irc_mi" descr="http://www.piknikserwis.pl/upload/lawypiwnekomplet_086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knikserwis.pl/upload/lawypiwnekomplet_086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FCE" w:rsidRPr="00C9251E" w:rsidRDefault="00F6538D" w:rsidP="00F77A76">
      <w:pPr>
        <w:pStyle w:val="Sekcja"/>
        <w:rPr>
          <w:b/>
        </w:rPr>
      </w:pPr>
      <w:r w:rsidRPr="00C9251E">
        <w:rPr>
          <w:b/>
        </w:rPr>
        <w:t>Zestaw piwny – stół i dwie ławeczki</w:t>
      </w:r>
    </w:p>
    <w:p w:rsidR="00F6538D" w:rsidRDefault="00F6538D" w:rsidP="00F77A76">
      <w:pPr>
        <w:pStyle w:val="Sekcja"/>
      </w:pPr>
      <w:r>
        <w:t xml:space="preserve">ładne nowe zestawy mebli. </w:t>
      </w:r>
    </w:p>
    <w:p w:rsidR="00F6538D" w:rsidRDefault="00F6538D" w:rsidP="00F77A76">
      <w:pPr>
        <w:pStyle w:val="Sekcja"/>
      </w:pPr>
      <w:r>
        <w:t>Zestaw 8 osobowy</w:t>
      </w:r>
    </w:p>
    <w:p w:rsidR="00F6538D" w:rsidRDefault="00F6538D" w:rsidP="00F77A76">
      <w:pPr>
        <w:pStyle w:val="Sekcja"/>
      </w:pPr>
    </w:p>
    <w:p w:rsidR="00F6538D" w:rsidRDefault="00F6538D" w:rsidP="00F77A76">
      <w:pPr>
        <w:pStyle w:val="Sekcja"/>
      </w:pPr>
    </w:p>
    <w:p w:rsidR="00F6538D" w:rsidRDefault="00F6538D" w:rsidP="00F77A76">
      <w:pPr>
        <w:pStyle w:val="Sekcja"/>
      </w:pPr>
    </w:p>
    <w:p w:rsidR="00F6538D" w:rsidRDefault="00F6538D" w:rsidP="00F77A76">
      <w:pPr>
        <w:pStyle w:val="Sekcja"/>
      </w:pPr>
    </w:p>
    <w:p w:rsidR="00F6538D" w:rsidRDefault="00F6538D" w:rsidP="00F77A76">
      <w:pPr>
        <w:pStyle w:val="Sekcja"/>
      </w:pPr>
    </w:p>
    <w:p w:rsidR="00F6538D" w:rsidRDefault="00F6538D" w:rsidP="00F77A76">
      <w:pPr>
        <w:pStyle w:val="Sekcja"/>
      </w:pPr>
    </w:p>
    <w:p w:rsidR="00F6538D" w:rsidRPr="00446112" w:rsidRDefault="00FD2C24" w:rsidP="00F77A76">
      <w:pPr>
        <w:pStyle w:val="Sekcja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cena zestwu </w:t>
      </w:r>
      <w:r w:rsidR="00152369">
        <w:rPr>
          <w:b/>
          <w:sz w:val="24"/>
          <w:szCs w:val="24"/>
        </w:rPr>
        <w:t xml:space="preserve">39 </w:t>
      </w:r>
      <w:r w:rsidR="00F6538D" w:rsidRPr="00446112">
        <w:rPr>
          <w:b/>
          <w:sz w:val="24"/>
          <w:szCs w:val="24"/>
        </w:rPr>
        <w:t>zł netto</w:t>
      </w:r>
    </w:p>
    <w:p w:rsidR="00DE092F" w:rsidRDefault="00DE092F" w:rsidP="00F77A76">
      <w:pPr>
        <w:pStyle w:val="Sekcja"/>
      </w:pPr>
    </w:p>
    <w:p w:rsidR="00DE092F" w:rsidRDefault="009F775C" w:rsidP="00F77A76">
      <w:pPr>
        <w:pStyle w:val="Sekcja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CDEC082" wp14:editId="188C25C7">
            <wp:simplePos x="0" y="0"/>
            <wp:positionH relativeFrom="column">
              <wp:posOffset>1905</wp:posOffset>
            </wp:positionH>
            <wp:positionV relativeFrom="paragraph">
              <wp:posOffset>154940</wp:posOffset>
            </wp:positionV>
            <wp:extent cx="1445895" cy="1951355"/>
            <wp:effectExtent l="0" t="0" r="1905" b="0"/>
            <wp:wrapSquare wrapText="bothSides"/>
            <wp:docPr id="12" name="Obraz 12" descr="C:\Users\Daniel\Desktop\Paradise - zdjecia\krzesło bankiet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niel\Desktop\Paradise - zdjecia\krzesło bankietow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092F" w:rsidRDefault="00DE092F" w:rsidP="00F77A76">
      <w:pPr>
        <w:pStyle w:val="Sekcja"/>
      </w:pPr>
    </w:p>
    <w:p w:rsidR="00DE092F" w:rsidRPr="00152369" w:rsidRDefault="00152369" w:rsidP="00152369">
      <w:pPr>
        <w:pStyle w:val="Sekcja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Krzesło bankietowe metalowe z  drewnianym siedziskiem</w:t>
      </w:r>
    </w:p>
    <w:p w:rsidR="00DE092F" w:rsidRPr="00152369" w:rsidRDefault="00DE092F" w:rsidP="00F77A76">
      <w:pPr>
        <w:pStyle w:val="Sekcja"/>
        <w:rPr>
          <w:b/>
          <w:sz w:val="24"/>
          <w:szCs w:val="24"/>
        </w:rPr>
      </w:pPr>
    </w:p>
    <w:p w:rsidR="00DE092F" w:rsidRDefault="00DE092F" w:rsidP="00F77A76">
      <w:pPr>
        <w:pStyle w:val="Sekcja"/>
      </w:pPr>
    </w:p>
    <w:p w:rsidR="00DE092F" w:rsidRDefault="00DE092F" w:rsidP="00F77A76">
      <w:pPr>
        <w:pStyle w:val="Sekcja"/>
      </w:pPr>
      <w:r>
        <w:t xml:space="preserve">Krzesło idealne na wszelkiego rodzaju imprezy </w:t>
      </w:r>
    </w:p>
    <w:p w:rsidR="00DE092F" w:rsidRDefault="00DE092F" w:rsidP="00F77A76">
      <w:pPr>
        <w:pStyle w:val="Sekcja"/>
      </w:pPr>
      <w:r>
        <w:t>Pasują do wszystkich naszych stołów</w:t>
      </w:r>
    </w:p>
    <w:p w:rsidR="00DE092F" w:rsidRDefault="00DE092F" w:rsidP="00F77A76">
      <w:pPr>
        <w:pStyle w:val="Sekcja"/>
      </w:pPr>
    </w:p>
    <w:p w:rsidR="00DE092F" w:rsidRDefault="00DE092F" w:rsidP="00F77A76">
      <w:pPr>
        <w:pStyle w:val="Sekcja"/>
      </w:pPr>
    </w:p>
    <w:p w:rsidR="00DE092F" w:rsidRDefault="00FD2C24" w:rsidP="00F77A76">
      <w:pPr>
        <w:pStyle w:val="Sekcja"/>
        <w:rPr>
          <w:b/>
          <w:sz w:val="24"/>
          <w:szCs w:val="24"/>
        </w:rPr>
      </w:pPr>
      <w:r>
        <w:rPr>
          <w:b/>
          <w:sz w:val="24"/>
          <w:szCs w:val="24"/>
        </w:rPr>
        <w:t>Cena wynajmu  5</w:t>
      </w:r>
      <w:r w:rsidR="00DE092F" w:rsidRPr="00446112">
        <w:rPr>
          <w:b/>
          <w:sz w:val="24"/>
          <w:szCs w:val="24"/>
        </w:rPr>
        <w:t xml:space="preserve"> zł netto</w:t>
      </w:r>
    </w:p>
    <w:p w:rsidR="00FD2C24" w:rsidRDefault="00FD2C24" w:rsidP="00F77A76">
      <w:pPr>
        <w:pStyle w:val="Sekcja"/>
        <w:rPr>
          <w:b/>
          <w:sz w:val="24"/>
          <w:szCs w:val="24"/>
        </w:rPr>
      </w:pPr>
    </w:p>
    <w:p w:rsidR="00744A30" w:rsidRDefault="00744A30" w:rsidP="00F77A76">
      <w:pPr>
        <w:pStyle w:val="Sekcja"/>
        <w:rPr>
          <w:b/>
          <w:sz w:val="24"/>
          <w:szCs w:val="24"/>
        </w:rPr>
      </w:pPr>
    </w:p>
    <w:p w:rsidR="00FD2C24" w:rsidRPr="00152369" w:rsidRDefault="00FD2C24" w:rsidP="00F77A76">
      <w:pPr>
        <w:pStyle w:val="Sekcja"/>
        <w:rPr>
          <w:b/>
          <w:sz w:val="24"/>
          <w:szCs w:val="24"/>
        </w:rPr>
      </w:pPr>
      <w:r w:rsidRPr="00152369">
        <w:rPr>
          <w:b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53920202" wp14:editId="2363E1D7">
            <wp:simplePos x="0" y="0"/>
            <wp:positionH relativeFrom="column">
              <wp:posOffset>-2516</wp:posOffset>
            </wp:positionH>
            <wp:positionV relativeFrom="paragraph">
              <wp:posOffset>3570</wp:posOffset>
            </wp:positionV>
            <wp:extent cx="1457864" cy="2536166"/>
            <wp:effectExtent l="0" t="0" r="9525" b="0"/>
            <wp:wrapSquare wrapText="bothSides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864" cy="253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369">
        <w:rPr>
          <w:b/>
          <w:sz w:val="24"/>
          <w:szCs w:val="24"/>
        </w:rPr>
        <w:t xml:space="preserve">Krzesła tapicerowane </w:t>
      </w:r>
    </w:p>
    <w:p w:rsidR="00FD2C24" w:rsidRDefault="00FD2C24" w:rsidP="00F77A76">
      <w:pPr>
        <w:pStyle w:val="Sekcja"/>
        <w:rPr>
          <w:b/>
          <w:sz w:val="24"/>
          <w:szCs w:val="24"/>
        </w:rPr>
      </w:pPr>
    </w:p>
    <w:p w:rsidR="00FD2C24" w:rsidRPr="00744A30" w:rsidRDefault="00FD2C24" w:rsidP="00F77A76">
      <w:pPr>
        <w:pStyle w:val="Sekcja"/>
      </w:pPr>
      <w:r w:rsidRPr="00744A30">
        <w:t xml:space="preserve">Wygodne, Eleganckie krzesła tapicerowane w kolorze czarno-srebrnym. </w:t>
      </w:r>
    </w:p>
    <w:p w:rsidR="00FD2C24" w:rsidRPr="00744A30" w:rsidRDefault="00FD2C24" w:rsidP="00F77A76">
      <w:pPr>
        <w:pStyle w:val="Sekcja"/>
      </w:pPr>
    </w:p>
    <w:p w:rsidR="00CC371A" w:rsidRDefault="00FD2C24" w:rsidP="00F77A76">
      <w:pPr>
        <w:pStyle w:val="Sekcja"/>
      </w:pPr>
      <w:r w:rsidRPr="00744A30">
        <w:t>Dodatkowo do krzeseł posiadamy eleganckie pokrowce</w:t>
      </w:r>
      <w:r w:rsidR="00744A30">
        <w:t xml:space="preserve"> w kolorze białym – 8zł ne</w:t>
      </w:r>
      <w:r w:rsidR="00D80FD3">
        <w:t>tto/szt ( jak na zdjęciu głównym powyżej</w:t>
      </w:r>
      <w:r w:rsidR="00744A30">
        <w:t>)</w:t>
      </w:r>
    </w:p>
    <w:p w:rsidR="00744A30" w:rsidRDefault="00744A30" w:rsidP="00F77A76">
      <w:pPr>
        <w:pStyle w:val="Sekcja"/>
      </w:pPr>
    </w:p>
    <w:p w:rsidR="00744A30" w:rsidRDefault="00744A30" w:rsidP="00F77A76">
      <w:pPr>
        <w:pStyle w:val="Sekcja"/>
      </w:pPr>
    </w:p>
    <w:p w:rsidR="00744A30" w:rsidRPr="00152369" w:rsidRDefault="00744A30" w:rsidP="00F77A76">
      <w:pPr>
        <w:pStyle w:val="Sekcja"/>
        <w:rPr>
          <w:b/>
          <w:sz w:val="24"/>
          <w:szCs w:val="24"/>
        </w:rPr>
      </w:pPr>
      <w:r w:rsidRPr="00152369">
        <w:rPr>
          <w:b/>
          <w:sz w:val="24"/>
          <w:szCs w:val="24"/>
        </w:rPr>
        <w:t>Koszt wynajmu 9 zł netto/szt</w:t>
      </w:r>
    </w:p>
    <w:p w:rsidR="00DE092F" w:rsidRPr="00152369" w:rsidRDefault="00DE092F" w:rsidP="00F77A76">
      <w:pPr>
        <w:pStyle w:val="Sekcja"/>
        <w:rPr>
          <w:sz w:val="24"/>
          <w:szCs w:val="24"/>
        </w:rPr>
      </w:pPr>
      <w:r w:rsidRPr="00152369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49DBCA26" wp14:editId="0FE6F3DE">
            <wp:simplePos x="0" y="0"/>
            <wp:positionH relativeFrom="column">
              <wp:posOffset>1905</wp:posOffset>
            </wp:positionH>
            <wp:positionV relativeFrom="paragraph">
              <wp:posOffset>4445</wp:posOffset>
            </wp:positionV>
            <wp:extent cx="2101215" cy="2087880"/>
            <wp:effectExtent l="0" t="0" r="0" b="7620"/>
            <wp:wrapSquare wrapText="bothSides"/>
            <wp:docPr id="13" name="Obraz 13" descr="C:\Users\Daniel\Desktop\Paradise - zdjecia\fotel metalowo tek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iel\Desktop\Paradise - zdjecia\fotel metalowo tekowy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75C" w:rsidRPr="00152369">
        <w:rPr>
          <w:sz w:val="24"/>
          <w:szCs w:val="24"/>
        </w:rPr>
        <w:t>Fotele metalowo tekowe</w:t>
      </w:r>
    </w:p>
    <w:p w:rsidR="009F775C" w:rsidRDefault="009F775C" w:rsidP="00F77A76">
      <w:pPr>
        <w:pStyle w:val="Sekcja"/>
      </w:pPr>
    </w:p>
    <w:p w:rsidR="00226509" w:rsidRDefault="009F775C" w:rsidP="00F77A76">
      <w:pPr>
        <w:pStyle w:val="Sekcja"/>
      </w:pPr>
      <w:r>
        <w:t xml:space="preserve">wygodne szerokie Fotele </w:t>
      </w:r>
      <w:r w:rsidR="00226509">
        <w:t>stanowią element kompletu tekowych mebli ogrodowych.</w:t>
      </w:r>
    </w:p>
    <w:p w:rsidR="009F775C" w:rsidRDefault="009F775C" w:rsidP="00F77A76">
      <w:pPr>
        <w:pStyle w:val="Sekcja"/>
      </w:pPr>
    </w:p>
    <w:p w:rsidR="00226509" w:rsidRDefault="00226509" w:rsidP="00F77A76">
      <w:pPr>
        <w:pStyle w:val="Sekcja"/>
      </w:pPr>
    </w:p>
    <w:p w:rsidR="00DE092F" w:rsidRPr="00446112" w:rsidRDefault="001708E6" w:rsidP="00F77A76">
      <w:pPr>
        <w:pStyle w:val="Sekcja"/>
        <w:rPr>
          <w:b/>
          <w:sz w:val="24"/>
          <w:szCs w:val="24"/>
        </w:rPr>
      </w:pPr>
      <w:r w:rsidRPr="00446112">
        <w:rPr>
          <w:b/>
          <w:sz w:val="24"/>
          <w:szCs w:val="24"/>
        </w:rPr>
        <w:t>Cena wynajmu 15</w:t>
      </w:r>
      <w:r w:rsidR="00226509" w:rsidRPr="00446112">
        <w:rPr>
          <w:b/>
          <w:sz w:val="24"/>
          <w:szCs w:val="24"/>
        </w:rPr>
        <w:t xml:space="preserve"> zł netto</w:t>
      </w:r>
    </w:p>
    <w:p w:rsidR="00226509" w:rsidRDefault="00226509" w:rsidP="00F77A76">
      <w:pPr>
        <w:pStyle w:val="Sekcja"/>
      </w:pPr>
    </w:p>
    <w:p w:rsidR="00226509" w:rsidRDefault="00226509" w:rsidP="00F77A76">
      <w:pPr>
        <w:pStyle w:val="Sekcja"/>
      </w:pPr>
    </w:p>
    <w:p w:rsidR="00226509" w:rsidRDefault="00226509" w:rsidP="00F77A76">
      <w:pPr>
        <w:pStyle w:val="Sekcja"/>
      </w:pPr>
    </w:p>
    <w:p w:rsidR="00226509" w:rsidRDefault="00226509" w:rsidP="00F77A76">
      <w:pPr>
        <w:pStyle w:val="Sekcja"/>
      </w:pPr>
    </w:p>
    <w:p w:rsidR="00226509" w:rsidRDefault="00226509" w:rsidP="00F77A76">
      <w:pPr>
        <w:pStyle w:val="Sekcja"/>
      </w:pPr>
    </w:p>
    <w:p w:rsidR="00226509" w:rsidRDefault="00226509" w:rsidP="00F77A76">
      <w:pPr>
        <w:pStyle w:val="Sekcja"/>
      </w:pPr>
    </w:p>
    <w:p w:rsidR="00226509" w:rsidRDefault="00226509" w:rsidP="00F77A76">
      <w:pPr>
        <w:pStyle w:val="Sekcja"/>
      </w:pPr>
    </w:p>
    <w:p w:rsidR="00226509" w:rsidRDefault="00226509" w:rsidP="00F77A76">
      <w:pPr>
        <w:pStyle w:val="Sekcja"/>
      </w:pPr>
    </w:p>
    <w:p w:rsidR="00226509" w:rsidRPr="00152369" w:rsidRDefault="001708E6" w:rsidP="00F77A76">
      <w:pPr>
        <w:pStyle w:val="Sekcja"/>
        <w:rPr>
          <w:sz w:val="24"/>
          <w:szCs w:val="24"/>
        </w:rPr>
      </w:pPr>
      <w:r w:rsidRPr="00152369"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2A2639E1" wp14:editId="1787495A">
            <wp:simplePos x="0" y="0"/>
            <wp:positionH relativeFrom="column">
              <wp:posOffset>-1270</wp:posOffset>
            </wp:positionH>
            <wp:positionV relativeFrom="paragraph">
              <wp:posOffset>3175</wp:posOffset>
            </wp:positionV>
            <wp:extent cx="976630" cy="1301750"/>
            <wp:effectExtent l="0" t="0" r="0" b="0"/>
            <wp:wrapSquare wrapText="bothSides"/>
            <wp:docPr id="14" name="Obraz 14" descr="C:\Users\Daniel\Desktop\zdjęcia Paradise\krzesła tek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iel\Desktop\zdjęcia Paradise\krzesła tekow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369">
        <w:rPr>
          <w:sz w:val="24"/>
          <w:szCs w:val="24"/>
        </w:rPr>
        <w:t>Fotele tekowe z regulowanym oparciem</w:t>
      </w:r>
    </w:p>
    <w:p w:rsidR="001708E6" w:rsidRDefault="001708E6" w:rsidP="00F77A76">
      <w:pPr>
        <w:pStyle w:val="Sekcja"/>
      </w:pPr>
    </w:p>
    <w:p w:rsidR="001708E6" w:rsidRDefault="001708E6" w:rsidP="00F77A76">
      <w:pPr>
        <w:pStyle w:val="Sekcja"/>
      </w:pPr>
      <w:r>
        <w:t xml:space="preserve">Piękne wygodne tekowe fotele </w:t>
      </w:r>
    </w:p>
    <w:p w:rsidR="001708E6" w:rsidRDefault="001708E6" w:rsidP="00F77A76">
      <w:pPr>
        <w:pStyle w:val="Sekcja"/>
      </w:pPr>
      <w:r>
        <w:t>W ofercie z wygodnymi poduchami</w:t>
      </w:r>
    </w:p>
    <w:p w:rsidR="001708E6" w:rsidRDefault="001708E6" w:rsidP="00F77A76">
      <w:pPr>
        <w:pStyle w:val="Sekcja"/>
      </w:pPr>
    </w:p>
    <w:p w:rsidR="001708E6" w:rsidRPr="00446112" w:rsidRDefault="001708E6" w:rsidP="00F77A76">
      <w:pPr>
        <w:pStyle w:val="Sekcja"/>
        <w:rPr>
          <w:b/>
          <w:sz w:val="24"/>
          <w:szCs w:val="24"/>
        </w:rPr>
      </w:pPr>
      <w:r w:rsidRPr="00446112">
        <w:rPr>
          <w:b/>
          <w:sz w:val="24"/>
          <w:szCs w:val="24"/>
        </w:rPr>
        <w:t>Koszt wynajmu 15 zł netto</w:t>
      </w:r>
    </w:p>
    <w:p w:rsidR="00CC371A" w:rsidRDefault="00CC371A" w:rsidP="00F77A76">
      <w:pPr>
        <w:pStyle w:val="Sekcja"/>
      </w:pPr>
    </w:p>
    <w:p w:rsidR="00CC371A" w:rsidRDefault="00CC371A" w:rsidP="00F77A76">
      <w:pPr>
        <w:pStyle w:val="Sekcja"/>
      </w:pPr>
    </w:p>
    <w:p w:rsidR="00F77A76" w:rsidRDefault="00F77A76" w:rsidP="00F77A76">
      <w:pPr>
        <w:pStyle w:val="Sekcja"/>
      </w:pPr>
    </w:p>
    <w:p w:rsidR="001708E6" w:rsidRDefault="001708E6" w:rsidP="00F77A76">
      <w:pPr>
        <w:pStyle w:val="Sekcja"/>
      </w:pPr>
    </w:p>
    <w:p w:rsidR="001708E6" w:rsidRPr="00152369" w:rsidRDefault="001708E6" w:rsidP="00F77A76">
      <w:pPr>
        <w:pStyle w:val="Sekcja"/>
        <w:rPr>
          <w:sz w:val="32"/>
          <w:szCs w:val="32"/>
        </w:rPr>
      </w:pPr>
      <w:r w:rsidRPr="00152369">
        <w:rPr>
          <w:sz w:val="32"/>
          <w:szCs w:val="32"/>
        </w:rPr>
        <w:t>Podgrzewacze i Warniki</w:t>
      </w:r>
    </w:p>
    <w:p w:rsidR="001708E6" w:rsidRPr="00152369" w:rsidRDefault="001708E6" w:rsidP="00F77A76">
      <w:pPr>
        <w:pStyle w:val="Sekcja"/>
        <w:rPr>
          <w:sz w:val="32"/>
          <w:szCs w:val="32"/>
        </w:rPr>
      </w:pPr>
    </w:p>
    <w:p w:rsidR="001708E6" w:rsidRPr="00152369" w:rsidRDefault="001708E6" w:rsidP="00F77A76">
      <w:pPr>
        <w:pStyle w:val="Sekcja"/>
        <w:rPr>
          <w:sz w:val="24"/>
          <w:szCs w:val="24"/>
        </w:rPr>
      </w:pPr>
      <w:r w:rsidRPr="00152369"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3C15C8A7" wp14:editId="2ABF8908">
            <wp:simplePos x="0" y="0"/>
            <wp:positionH relativeFrom="column">
              <wp:posOffset>-1905</wp:posOffset>
            </wp:positionH>
            <wp:positionV relativeFrom="paragraph">
              <wp:posOffset>5080</wp:posOffset>
            </wp:positionV>
            <wp:extent cx="1958975" cy="2224405"/>
            <wp:effectExtent l="0" t="0" r="3175" b="4445"/>
            <wp:wrapSquare wrapText="bothSides"/>
            <wp:docPr id="15" name="Obraz 15" descr="C:\Users\Daniel\Desktop\zdjęcia Paradise\zdjęcia sprzętu na stronę\War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niel\Desktop\zdjęcia Paradise\zdjęcia sprzętu na stronę\Warnik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369">
        <w:rPr>
          <w:sz w:val="24"/>
          <w:szCs w:val="24"/>
        </w:rPr>
        <w:t>Warnik do gorącej Wody</w:t>
      </w:r>
    </w:p>
    <w:p w:rsidR="001708E6" w:rsidRDefault="001708E6" w:rsidP="00F77A76">
      <w:pPr>
        <w:pStyle w:val="Sekcja"/>
      </w:pPr>
    </w:p>
    <w:p w:rsidR="001708E6" w:rsidRDefault="001708E6" w:rsidP="00F77A76">
      <w:pPr>
        <w:pStyle w:val="Sekcja"/>
      </w:pPr>
      <w:r>
        <w:t xml:space="preserve">Urządzenie którego niemoże zabraknąć na żadnej imprezie!!! Wygodne i praktyczne urządzenie utrzymujące ciągle wrzątek dzięki czemu twoi goście sami </w:t>
      </w:r>
      <w:r w:rsidR="007860EB">
        <w:t xml:space="preserve">z rzyjemnością zaleją sobie kawę lub herbatę wedle własnego uznania. Jedno urządzenie </w:t>
      </w:r>
      <w:r w:rsidR="00C9251E">
        <w:t>WY</w:t>
      </w:r>
      <w:r w:rsidR="007860EB">
        <w:t>starcza na im</w:t>
      </w:r>
      <w:r w:rsidR="00C9251E">
        <w:t>P</w:t>
      </w:r>
      <w:r w:rsidR="007860EB">
        <w:t xml:space="preserve">rezę do </w:t>
      </w:r>
      <w:r w:rsidR="00C9251E">
        <w:t>6</w:t>
      </w:r>
      <w:r w:rsidR="007860EB">
        <w:t xml:space="preserve">0 osób. </w:t>
      </w:r>
    </w:p>
    <w:p w:rsidR="007860EB" w:rsidRDefault="005626FC" w:rsidP="00F77A76">
      <w:pPr>
        <w:pStyle w:val="Sekcja"/>
      </w:pPr>
      <w:r>
        <w:t>Jednorazowo Można zalać OK 70</w:t>
      </w:r>
      <w:r w:rsidR="007860EB">
        <w:t xml:space="preserve"> filiżanek </w:t>
      </w:r>
    </w:p>
    <w:p w:rsidR="007860EB" w:rsidRDefault="007860EB" w:rsidP="00F77A76">
      <w:pPr>
        <w:pStyle w:val="Sekcja"/>
      </w:pPr>
      <w:r>
        <w:t>następnie należy dolać wody itd.itd wedle potrzeb.</w:t>
      </w:r>
    </w:p>
    <w:p w:rsidR="007860EB" w:rsidRDefault="007860EB" w:rsidP="00F77A76">
      <w:pPr>
        <w:pStyle w:val="Sekcja"/>
      </w:pPr>
    </w:p>
    <w:p w:rsidR="007860EB" w:rsidRDefault="007860EB" w:rsidP="00F77A76">
      <w:pPr>
        <w:pStyle w:val="Sekcja"/>
        <w:rPr>
          <w:b/>
          <w:sz w:val="24"/>
          <w:szCs w:val="24"/>
        </w:rPr>
      </w:pPr>
      <w:r w:rsidRPr="00446112">
        <w:rPr>
          <w:b/>
          <w:sz w:val="24"/>
          <w:szCs w:val="24"/>
        </w:rPr>
        <w:t>Cena wynajmu 60 zł netto</w:t>
      </w:r>
    </w:p>
    <w:p w:rsidR="00152369" w:rsidRDefault="00152369" w:rsidP="00F77A76">
      <w:pPr>
        <w:pStyle w:val="Sekcja"/>
        <w:rPr>
          <w:b/>
          <w:sz w:val="24"/>
          <w:szCs w:val="24"/>
        </w:rPr>
      </w:pPr>
    </w:p>
    <w:p w:rsidR="00152369" w:rsidRDefault="00152369" w:rsidP="00F77A76">
      <w:pPr>
        <w:pStyle w:val="Sekcja"/>
        <w:rPr>
          <w:b/>
          <w:sz w:val="24"/>
          <w:szCs w:val="24"/>
        </w:rPr>
      </w:pPr>
    </w:p>
    <w:p w:rsidR="003A3156" w:rsidRDefault="003A3156" w:rsidP="00F77A76">
      <w:pPr>
        <w:pStyle w:val="Sekcja"/>
        <w:rPr>
          <w:b/>
          <w:sz w:val="24"/>
          <w:szCs w:val="24"/>
        </w:rPr>
      </w:pPr>
    </w:p>
    <w:p w:rsidR="003A3156" w:rsidRDefault="003A3156" w:rsidP="00F77A76">
      <w:pPr>
        <w:pStyle w:val="Sekcja"/>
        <w:rPr>
          <w:b/>
          <w:sz w:val="24"/>
          <w:szCs w:val="24"/>
        </w:rPr>
      </w:pPr>
    </w:p>
    <w:p w:rsidR="00152369" w:rsidRDefault="00152369" w:rsidP="00F77A76">
      <w:pPr>
        <w:pStyle w:val="Sekcja"/>
        <w:rPr>
          <w:b/>
          <w:sz w:val="24"/>
          <w:szCs w:val="24"/>
        </w:rPr>
      </w:pPr>
    </w:p>
    <w:p w:rsidR="00152369" w:rsidRDefault="00152369" w:rsidP="00F77A76">
      <w:pPr>
        <w:pStyle w:val="Sekcja"/>
        <w:rPr>
          <w:b/>
          <w:sz w:val="24"/>
          <w:szCs w:val="24"/>
        </w:rPr>
      </w:pPr>
    </w:p>
    <w:p w:rsidR="00152369" w:rsidRPr="00446112" w:rsidRDefault="00152369" w:rsidP="00F77A76">
      <w:pPr>
        <w:pStyle w:val="Sekcja"/>
        <w:rPr>
          <w:b/>
          <w:sz w:val="24"/>
          <w:szCs w:val="24"/>
        </w:rPr>
      </w:pPr>
    </w:p>
    <w:p w:rsidR="007860EB" w:rsidRDefault="007860EB" w:rsidP="00F77A76">
      <w:pPr>
        <w:pStyle w:val="Sekcja"/>
      </w:pPr>
    </w:p>
    <w:p w:rsidR="00152369" w:rsidRDefault="00152369" w:rsidP="00F77A76">
      <w:pPr>
        <w:pStyle w:val="Sekcja"/>
      </w:pPr>
    </w:p>
    <w:p w:rsidR="007860EB" w:rsidRDefault="007860EB" w:rsidP="00F77A76">
      <w:pPr>
        <w:pStyle w:val="Sekcja"/>
      </w:pPr>
    </w:p>
    <w:p w:rsidR="007860EB" w:rsidRPr="00152369" w:rsidRDefault="007860EB" w:rsidP="00F77A76">
      <w:pPr>
        <w:pStyle w:val="Sekcja"/>
        <w:rPr>
          <w:sz w:val="24"/>
          <w:szCs w:val="24"/>
        </w:rPr>
      </w:pPr>
      <w:r w:rsidRPr="00152369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10F8D3FF" wp14:editId="34E99A2E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2743200" cy="2058670"/>
            <wp:effectExtent l="0" t="0" r="0" b="0"/>
            <wp:wrapSquare wrapText="bothSides"/>
            <wp:docPr id="16" name="Obraz 16" descr="C:\Users\Daniel\Desktop\Paradise - zdjecia\podgrzewa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iel\Desktop\Paradise - zdjecia\podgrzewacz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2369">
        <w:rPr>
          <w:sz w:val="24"/>
          <w:szCs w:val="24"/>
        </w:rPr>
        <w:t>Podgrzewacz do potraw paliwowy</w:t>
      </w:r>
    </w:p>
    <w:p w:rsidR="007860EB" w:rsidRDefault="007860EB" w:rsidP="00F77A76">
      <w:pPr>
        <w:pStyle w:val="Sekcja"/>
      </w:pPr>
    </w:p>
    <w:p w:rsidR="007860EB" w:rsidRDefault="007860EB" w:rsidP="00F77A76">
      <w:pPr>
        <w:pStyle w:val="Sekcja"/>
      </w:pPr>
      <w:r>
        <w:t xml:space="preserve">Dzięki niemu podane potrawy będą ciągle gorące i pięknie wyglądały </w:t>
      </w:r>
    </w:p>
    <w:p w:rsidR="00C9251E" w:rsidRDefault="007860EB" w:rsidP="00F77A76">
      <w:pPr>
        <w:pStyle w:val="Sekcja"/>
      </w:pPr>
      <w:r>
        <w:t>Estetyczny wygląd połączony z praktycznym zastosowaniem sprawi</w:t>
      </w:r>
      <w:r w:rsidR="00C9251E">
        <w:t>,</w:t>
      </w:r>
      <w:r>
        <w:t xml:space="preserve"> iż twoja impreza sprawi przyjemność tobie i twoim gościom. </w:t>
      </w:r>
      <w:r w:rsidR="00C9251E">
        <w:t>Zawiera przeg</w:t>
      </w:r>
      <w:r>
        <w:t xml:space="preserve">ródki w kompecie np. do podania w jednym podgrzewaczu kilku rodzajów mięs </w:t>
      </w:r>
    </w:p>
    <w:p w:rsidR="00152369" w:rsidRDefault="00152369" w:rsidP="00F77A76">
      <w:pPr>
        <w:pStyle w:val="Sekcja"/>
      </w:pPr>
    </w:p>
    <w:p w:rsidR="00152369" w:rsidRDefault="00152369" w:rsidP="00F77A76">
      <w:pPr>
        <w:pStyle w:val="Sekcja"/>
      </w:pPr>
    </w:p>
    <w:p w:rsidR="00152369" w:rsidRDefault="00152369" w:rsidP="00F77A76">
      <w:pPr>
        <w:pStyle w:val="Sekcja"/>
      </w:pPr>
    </w:p>
    <w:p w:rsidR="007860EB" w:rsidRPr="00152369" w:rsidRDefault="00C35233" w:rsidP="00F77A76">
      <w:pPr>
        <w:pStyle w:val="Sekcja"/>
        <w:rPr>
          <w:b/>
        </w:rPr>
      </w:pPr>
      <w:r>
        <w:rPr>
          <w:b/>
          <w:sz w:val="24"/>
          <w:szCs w:val="24"/>
        </w:rPr>
        <w:t>Koszt wynajmu 45</w:t>
      </w:r>
      <w:r w:rsidR="007860EB" w:rsidRPr="00446112">
        <w:rPr>
          <w:b/>
          <w:sz w:val="24"/>
          <w:szCs w:val="24"/>
        </w:rPr>
        <w:t xml:space="preserve"> zł netto</w:t>
      </w:r>
      <w:r w:rsidR="00152369">
        <w:rPr>
          <w:b/>
          <w:sz w:val="24"/>
          <w:szCs w:val="24"/>
        </w:rPr>
        <w:t xml:space="preserve"> </w:t>
      </w:r>
      <w:r w:rsidR="00152369" w:rsidRPr="00152369">
        <w:rPr>
          <w:b/>
        </w:rPr>
        <w:t>( cena zawiera</w:t>
      </w:r>
      <w:r>
        <w:rPr>
          <w:b/>
        </w:rPr>
        <w:t xml:space="preserve"> 2 szt wkładów paliwowych</w:t>
      </w:r>
      <w:r w:rsidR="00152369" w:rsidRPr="00152369">
        <w:rPr>
          <w:b/>
        </w:rPr>
        <w:t xml:space="preserve"> z knotem)</w:t>
      </w:r>
    </w:p>
    <w:p w:rsidR="007860EB" w:rsidRDefault="007860EB" w:rsidP="00F77A76">
      <w:pPr>
        <w:pStyle w:val="Sekcja"/>
      </w:pPr>
    </w:p>
    <w:p w:rsidR="00152369" w:rsidRDefault="00152369" w:rsidP="00F77A76">
      <w:pPr>
        <w:pStyle w:val="Sekcja"/>
      </w:pPr>
    </w:p>
    <w:p w:rsidR="00152369" w:rsidRDefault="00152369" w:rsidP="00F77A76">
      <w:pPr>
        <w:pStyle w:val="Sekcja"/>
      </w:pPr>
    </w:p>
    <w:p w:rsidR="00152369" w:rsidRDefault="00152369" w:rsidP="00F77A76">
      <w:pPr>
        <w:pStyle w:val="Sekcja"/>
      </w:pPr>
    </w:p>
    <w:p w:rsidR="00152369" w:rsidRDefault="00152369" w:rsidP="00F77A76">
      <w:pPr>
        <w:pStyle w:val="Sekcja"/>
      </w:pPr>
    </w:p>
    <w:p w:rsidR="00842D47" w:rsidRDefault="00842D47" w:rsidP="00F77A76">
      <w:pPr>
        <w:pStyle w:val="Sekcja"/>
      </w:pPr>
    </w:p>
    <w:p w:rsidR="007860EB" w:rsidRDefault="00842D47" w:rsidP="00F77A76">
      <w:pPr>
        <w:pStyle w:val="Sekcja"/>
      </w:pPr>
      <w:r w:rsidRPr="00152369">
        <w:rPr>
          <w:b/>
          <w:sz w:val="24"/>
          <w:szCs w:val="24"/>
        </w:rPr>
        <w:t>Podgrzewacz do zupy</w:t>
      </w:r>
      <w:r>
        <w:t>, dań jedno garnkowych lub sosów</w:t>
      </w: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anchor distT="0" distB="0" distL="114300" distR="114300" simplePos="0" relativeHeight="251675648" behindDoc="0" locked="0" layoutInCell="1" allowOverlap="1" wp14:anchorId="00CCA790" wp14:editId="4644F26A">
            <wp:simplePos x="0" y="0"/>
            <wp:positionH relativeFrom="column">
              <wp:posOffset>-1905</wp:posOffset>
            </wp:positionH>
            <wp:positionV relativeFrom="paragraph">
              <wp:posOffset>1905</wp:posOffset>
            </wp:positionV>
            <wp:extent cx="2280285" cy="2007235"/>
            <wp:effectExtent l="0" t="0" r="5715" b="0"/>
            <wp:wrapSquare wrapText="bothSides"/>
            <wp:docPr id="17" name="Obraz 17" descr="https://encrypted-tbn3.gstatic.com/images?q=tbn:ANd9GcSmDT5nm0MrdNT4jQRs3FKZ1-crH94Pwn_5XkdB90-32lPTL7JeBQ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SmDT5nm0MrdNT4jQRs3FKZ1-crH94Pwn_5XkdB90-32lPTL7JeBQ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2D47" w:rsidRDefault="00842D47" w:rsidP="00842D47">
      <w:pPr>
        <w:pStyle w:val="Sekcja"/>
        <w:tabs>
          <w:tab w:val="left" w:pos="2525"/>
        </w:tabs>
      </w:pPr>
      <w:r>
        <w:tab/>
      </w:r>
    </w:p>
    <w:p w:rsidR="00842D47" w:rsidRDefault="00842D47" w:rsidP="00842D47">
      <w:pPr>
        <w:pStyle w:val="Sekcja"/>
        <w:tabs>
          <w:tab w:val="left" w:pos="2525"/>
        </w:tabs>
      </w:pPr>
      <w:r>
        <w:t>Bardzo praktyczne naczynie do utrzymywania  gorących potraw.</w:t>
      </w:r>
      <w:r w:rsidR="00C9251E">
        <w:t xml:space="preserve"> NIEZASTĄPONY NA KAŻDYM PRZYJĘCIU.</w:t>
      </w:r>
    </w:p>
    <w:p w:rsidR="00842D47" w:rsidRDefault="00842D47" w:rsidP="00842D47">
      <w:pPr>
        <w:pStyle w:val="Sekcja"/>
        <w:tabs>
          <w:tab w:val="left" w:pos="2525"/>
        </w:tabs>
      </w:pPr>
    </w:p>
    <w:p w:rsidR="00842D47" w:rsidRDefault="00842D47" w:rsidP="00842D47">
      <w:pPr>
        <w:pStyle w:val="Sekcja"/>
        <w:tabs>
          <w:tab w:val="left" w:pos="2525"/>
        </w:tabs>
      </w:pPr>
    </w:p>
    <w:p w:rsidR="00842D47" w:rsidRPr="00152369" w:rsidRDefault="00C9251E" w:rsidP="00842D47">
      <w:pPr>
        <w:pStyle w:val="Sekcja"/>
        <w:tabs>
          <w:tab w:val="left" w:pos="2525"/>
        </w:tabs>
        <w:rPr>
          <w:b/>
        </w:rPr>
      </w:pPr>
      <w:r>
        <w:rPr>
          <w:b/>
          <w:sz w:val="24"/>
          <w:szCs w:val="24"/>
        </w:rPr>
        <w:t>Koszt</w:t>
      </w:r>
      <w:r w:rsidR="00C35233">
        <w:rPr>
          <w:b/>
          <w:sz w:val="24"/>
          <w:szCs w:val="24"/>
        </w:rPr>
        <w:t xml:space="preserve"> wynajmu 4</w:t>
      </w:r>
      <w:r w:rsidR="00842D47" w:rsidRPr="00446112">
        <w:rPr>
          <w:b/>
          <w:sz w:val="24"/>
          <w:szCs w:val="24"/>
        </w:rPr>
        <w:t>0zł netto</w:t>
      </w:r>
      <w:r w:rsidR="00152369">
        <w:rPr>
          <w:b/>
          <w:sz w:val="24"/>
          <w:szCs w:val="24"/>
        </w:rPr>
        <w:t xml:space="preserve"> </w:t>
      </w:r>
      <w:r w:rsidR="00C35233">
        <w:rPr>
          <w:b/>
        </w:rPr>
        <w:t>( cena zawiera wkład paliwowy</w:t>
      </w:r>
      <w:r w:rsidR="00152369" w:rsidRPr="00152369">
        <w:rPr>
          <w:b/>
        </w:rPr>
        <w:t xml:space="preserve"> z knotem)</w:t>
      </w:r>
    </w:p>
    <w:p w:rsidR="00842D47" w:rsidRDefault="00842D47" w:rsidP="00842D47">
      <w:pPr>
        <w:pStyle w:val="Sekcja"/>
        <w:tabs>
          <w:tab w:val="left" w:pos="2525"/>
        </w:tabs>
      </w:pPr>
    </w:p>
    <w:p w:rsidR="00842D47" w:rsidRDefault="00842D47" w:rsidP="00842D47">
      <w:pPr>
        <w:pStyle w:val="Sekcja"/>
        <w:tabs>
          <w:tab w:val="left" w:pos="2525"/>
        </w:tabs>
      </w:pPr>
    </w:p>
    <w:p w:rsidR="00842D47" w:rsidRDefault="00842D47" w:rsidP="00842D47">
      <w:pPr>
        <w:pStyle w:val="Sekcja"/>
        <w:tabs>
          <w:tab w:val="left" w:pos="2525"/>
        </w:tabs>
      </w:pPr>
    </w:p>
    <w:p w:rsidR="00842D47" w:rsidRDefault="00842D47" w:rsidP="00842D47">
      <w:pPr>
        <w:pStyle w:val="Sekcja"/>
        <w:tabs>
          <w:tab w:val="left" w:pos="2525"/>
        </w:tabs>
      </w:pPr>
    </w:p>
    <w:p w:rsidR="00842D47" w:rsidRDefault="00842D47" w:rsidP="00842D47">
      <w:pPr>
        <w:pStyle w:val="Sekcja"/>
        <w:tabs>
          <w:tab w:val="left" w:pos="2525"/>
        </w:tabs>
      </w:pPr>
    </w:p>
    <w:p w:rsidR="007860EB" w:rsidRPr="003D343A" w:rsidRDefault="00842D47" w:rsidP="00F77A76">
      <w:pPr>
        <w:pStyle w:val="Sekcja"/>
        <w:rPr>
          <w:b/>
        </w:rPr>
      </w:pPr>
      <w:r w:rsidRPr="003D343A">
        <w:rPr>
          <w:b/>
        </w:rPr>
        <w:t>Grille</w:t>
      </w:r>
    </w:p>
    <w:p w:rsidR="002F793D" w:rsidRDefault="003A3156" w:rsidP="00F77A76">
      <w:pPr>
        <w:pStyle w:val="Sekcja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5E14A1B3" wp14:editId="588C497C">
            <wp:simplePos x="0" y="0"/>
            <wp:positionH relativeFrom="column">
              <wp:posOffset>-2540</wp:posOffset>
            </wp:positionH>
            <wp:positionV relativeFrom="paragraph">
              <wp:posOffset>116205</wp:posOffset>
            </wp:positionV>
            <wp:extent cx="2691130" cy="2652395"/>
            <wp:effectExtent l="0" t="0" r="0" b="0"/>
            <wp:wrapSquare wrapText="bothSides"/>
            <wp:docPr id="18" name="Obraz 18" descr="C:\Users\Daniel\Desktop\zdjęcia Paradise\gr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niel\Desktop\zdjęcia Paradise\gril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93D">
        <w:t xml:space="preserve">               </w:t>
      </w:r>
    </w:p>
    <w:p w:rsidR="002F793D" w:rsidRDefault="002F793D" w:rsidP="00F77A76">
      <w:pPr>
        <w:pStyle w:val="Sekcja"/>
      </w:pPr>
    </w:p>
    <w:p w:rsidR="002F793D" w:rsidRDefault="002F793D">
      <w:pPr>
        <w:pStyle w:val="Sekcja"/>
      </w:pPr>
      <w:r>
        <w:t xml:space="preserve">                                                                                                                                                         Elegancki duży grill z podwójnym rożnem </w:t>
      </w:r>
    </w:p>
    <w:p w:rsidR="002F793D" w:rsidRDefault="002F793D">
      <w:pPr>
        <w:pStyle w:val="Sekcja"/>
      </w:pPr>
    </w:p>
    <w:p w:rsidR="002F793D" w:rsidRDefault="002F793D">
      <w:pPr>
        <w:pStyle w:val="Sekcja"/>
      </w:pPr>
    </w:p>
    <w:p w:rsidR="002F793D" w:rsidRDefault="002F793D">
      <w:pPr>
        <w:pStyle w:val="Sekcja"/>
      </w:pPr>
    </w:p>
    <w:p w:rsidR="002F793D" w:rsidRDefault="002F793D">
      <w:pPr>
        <w:pStyle w:val="Sekcja"/>
      </w:pPr>
    </w:p>
    <w:p w:rsidR="002F793D" w:rsidRDefault="002F793D">
      <w:pPr>
        <w:pStyle w:val="Sekcja"/>
      </w:pPr>
    </w:p>
    <w:p w:rsidR="002F793D" w:rsidRPr="00446112" w:rsidRDefault="002F793D">
      <w:pPr>
        <w:pStyle w:val="Sekcja"/>
        <w:rPr>
          <w:b/>
          <w:sz w:val="24"/>
          <w:szCs w:val="24"/>
        </w:rPr>
      </w:pPr>
      <w:r w:rsidRPr="00446112">
        <w:rPr>
          <w:b/>
          <w:sz w:val="24"/>
          <w:szCs w:val="24"/>
        </w:rPr>
        <w:t>Koszt wynajmu 60 zł netto</w:t>
      </w:r>
    </w:p>
    <w:p w:rsidR="002F793D" w:rsidRDefault="002F793D">
      <w:pPr>
        <w:pStyle w:val="Sekcja"/>
      </w:pPr>
    </w:p>
    <w:p w:rsidR="002F793D" w:rsidRDefault="002F793D">
      <w:pPr>
        <w:pStyle w:val="Sekcja"/>
      </w:pPr>
    </w:p>
    <w:p w:rsidR="00962C96" w:rsidRDefault="00962C96">
      <w:pPr>
        <w:pStyle w:val="Sekcja"/>
      </w:pPr>
    </w:p>
    <w:p w:rsidR="00962C96" w:rsidRDefault="00962C96">
      <w:pPr>
        <w:pStyle w:val="Sekcja"/>
      </w:pPr>
    </w:p>
    <w:p w:rsidR="00962C96" w:rsidRDefault="00962C96">
      <w:pPr>
        <w:pStyle w:val="Sekcja"/>
      </w:pPr>
    </w:p>
    <w:p w:rsidR="00962C96" w:rsidRDefault="00962C96">
      <w:pPr>
        <w:pStyle w:val="Sekcja"/>
      </w:pPr>
    </w:p>
    <w:p w:rsidR="00962C96" w:rsidRDefault="00962C96">
      <w:pPr>
        <w:pStyle w:val="Sekcja"/>
      </w:pPr>
    </w:p>
    <w:p w:rsidR="00962C96" w:rsidRDefault="00962C96">
      <w:pPr>
        <w:pStyle w:val="Sekcja"/>
      </w:pPr>
    </w:p>
    <w:p w:rsidR="002F793D" w:rsidRDefault="005626FC">
      <w:pPr>
        <w:pStyle w:val="Sekcja"/>
      </w:pPr>
      <w:r>
        <w:t>PARA</w:t>
      </w:r>
      <w:r w:rsidR="002F793D">
        <w:t xml:space="preserve">sole </w:t>
      </w:r>
    </w:p>
    <w:p w:rsidR="002F793D" w:rsidRDefault="002F793D">
      <w:pPr>
        <w:pStyle w:val="Sekcja"/>
      </w:pPr>
    </w:p>
    <w:p w:rsidR="002F793D" w:rsidRDefault="002F793D">
      <w:pPr>
        <w:pStyle w:val="Sekcja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8EC04BF" wp14:editId="317EE00A">
            <wp:simplePos x="0" y="0"/>
            <wp:positionH relativeFrom="column">
              <wp:posOffset>-1905</wp:posOffset>
            </wp:positionH>
            <wp:positionV relativeFrom="paragraph">
              <wp:posOffset>-4445</wp:posOffset>
            </wp:positionV>
            <wp:extent cx="2502535" cy="1935480"/>
            <wp:effectExtent l="0" t="0" r="0" b="7620"/>
            <wp:wrapSquare wrapText="bothSides"/>
            <wp:docPr id="19" name="Obraz 19" descr="C:\Users\Daniel\Desktop\Paradise - zdjecia\paras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niel\Desktop\Paradise - zdjecia\parasol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93D" w:rsidRDefault="002F793D">
      <w:pPr>
        <w:pStyle w:val="Sekcja"/>
      </w:pPr>
      <w:r>
        <w:t xml:space="preserve">Piękne </w:t>
      </w:r>
      <w:r w:rsidR="00DB7B26">
        <w:t xml:space="preserve"> </w:t>
      </w:r>
      <w:r>
        <w:t xml:space="preserve">Parasole w kolorze białym, zielonym oraz czarnym </w:t>
      </w:r>
    </w:p>
    <w:p w:rsidR="002F793D" w:rsidRDefault="002F793D">
      <w:pPr>
        <w:pStyle w:val="Sekcja"/>
      </w:pPr>
    </w:p>
    <w:p w:rsidR="002F793D" w:rsidRDefault="002F793D">
      <w:pPr>
        <w:pStyle w:val="Sekcja"/>
      </w:pPr>
      <w:r>
        <w:t>fi 3 M</w:t>
      </w:r>
    </w:p>
    <w:p w:rsidR="002F793D" w:rsidRDefault="002F793D">
      <w:pPr>
        <w:pStyle w:val="Sekcja"/>
      </w:pPr>
    </w:p>
    <w:p w:rsidR="002F793D" w:rsidRDefault="002F793D">
      <w:pPr>
        <w:pStyle w:val="Sekcja"/>
      </w:pPr>
    </w:p>
    <w:p w:rsidR="002F793D" w:rsidRDefault="002F793D">
      <w:pPr>
        <w:pStyle w:val="Sekcja"/>
      </w:pPr>
    </w:p>
    <w:p w:rsidR="002F793D" w:rsidRDefault="002F793D">
      <w:pPr>
        <w:pStyle w:val="Sekcja"/>
      </w:pPr>
    </w:p>
    <w:p w:rsidR="002F793D" w:rsidRDefault="002F793D">
      <w:pPr>
        <w:pStyle w:val="Sekcja"/>
      </w:pPr>
    </w:p>
    <w:p w:rsidR="002F793D" w:rsidRPr="00446112" w:rsidRDefault="002F793D">
      <w:pPr>
        <w:pStyle w:val="Sekcja"/>
        <w:rPr>
          <w:b/>
          <w:sz w:val="24"/>
          <w:szCs w:val="24"/>
        </w:rPr>
      </w:pPr>
      <w:r w:rsidRPr="00446112">
        <w:rPr>
          <w:b/>
          <w:sz w:val="24"/>
          <w:szCs w:val="24"/>
        </w:rPr>
        <w:t xml:space="preserve">Cena wynajmu wraz z kamienną podstawą </w:t>
      </w:r>
    </w:p>
    <w:p w:rsidR="002F793D" w:rsidRPr="00446112" w:rsidRDefault="002F793D">
      <w:pPr>
        <w:pStyle w:val="Sekcja"/>
        <w:rPr>
          <w:b/>
          <w:sz w:val="24"/>
          <w:szCs w:val="24"/>
        </w:rPr>
      </w:pPr>
    </w:p>
    <w:p w:rsidR="002F793D" w:rsidRPr="00446112" w:rsidRDefault="002F793D">
      <w:pPr>
        <w:pStyle w:val="Sekcja"/>
        <w:rPr>
          <w:b/>
          <w:sz w:val="24"/>
          <w:szCs w:val="24"/>
        </w:rPr>
      </w:pPr>
      <w:r w:rsidRPr="00446112">
        <w:rPr>
          <w:b/>
          <w:sz w:val="24"/>
          <w:szCs w:val="24"/>
        </w:rPr>
        <w:t xml:space="preserve">                                                              60 zł netto</w:t>
      </w:r>
    </w:p>
    <w:p w:rsidR="002F793D" w:rsidRDefault="002F793D">
      <w:pPr>
        <w:pStyle w:val="Sekcja"/>
      </w:pPr>
    </w:p>
    <w:p w:rsidR="002F793D" w:rsidRDefault="002F793D">
      <w:pPr>
        <w:pStyle w:val="Sekcja"/>
      </w:pPr>
    </w:p>
    <w:p w:rsidR="009A552F" w:rsidRDefault="009A552F">
      <w:pPr>
        <w:pStyle w:val="Sekcja"/>
      </w:pPr>
    </w:p>
    <w:p w:rsidR="009A552F" w:rsidRDefault="009A552F">
      <w:pPr>
        <w:pStyle w:val="Sekcja"/>
      </w:pPr>
    </w:p>
    <w:p w:rsidR="002F793D" w:rsidRPr="00DB7B26" w:rsidRDefault="002F793D">
      <w:pPr>
        <w:pStyle w:val="Sekcja"/>
        <w:rPr>
          <w:b/>
        </w:rPr>
      </w:pPr>
      <w:r w:rsidRPr="00DB7B26">
        <w:rPr>
          <w:b/>
        </w:rPr>
        <w:t>Agregat Prądotwórczy</w:t>
      </w:r>
    </w:p>
    <w:p w:rsidR="002F793D" w:rsidRPr="00DB7B26" w:rsidRDefault="002F793D">
      <w:pPr>
        <w:pStyle w:val="Sekcja"/>
        <w:rPr>
          <w:b/>
        </w:rPr>
      </w:pPr>
    </w:p>
    <w:p w:rsidR="002F793D" w:rsidRDefault="002F793D">
      <w:pPr>
        <w:pStyle w:val="Sekcja"/>
      </w:pPr>
    </w:p>
    <w:p w:rsidR="002F793D" w:rsidRDefault="009A552F">
      <w:pPr>
        <w:pStyle w:val="Sekcja"/>
      </w:pPr>
      <w:r>
        <w:rPr>
          <w:rFonts w:ascii="Arial" w:hAnsi="Arial" w:cs="Arial"/>
          <w:noProof/>
          <w:sz w:val="15"/>
          <w:szCs w:val="15"/>
        </w:rPr>
        <w:drawing>
          <wp:anchor distT="0" distB="0" distL="114300" distR="114300" simplePos="0" relativeHeight="251678720" behindDoc="1" locked="0" layoutInCell="1" allowOverlap="1" wp14:anchorId="6B65B280" wp14:editId="377DD4A8">
            <wp:simplePos x="0" y="0"/>
            <wp:positionH relativeFrom="column">
              <wp:posOffset>-1270</wp:posOffset>
            </wp:positionH>
            <wp:positionV relativeFrom="paragraph">
              <wp:posOffset>-1905</wp:posOffset>
            </wp:positionV>
            <wp:extent cx="2574925" cy="1941830"/>
            <wp:effectExtent l="0" t="0" r="0" b="1270"/>
            <wp:wrapTight wrapText="bothSides">
              <wp:wrapPolygon edited="0">
                <wp:start x="0" y="0"/>
                <wp:lineTo x="0" y="21402"/>
                <wp:lineTo x="21414" y="21402"/>
                <wp:lineTo x="21414" y="0"/>
                <wp:lineTo x="0" y="0"/>
              </wp:wrapPolygon>
            </wp:wrapTight>
            <wp:docPr id="29" name="Obraz 29" descr="http://img07.allegroimg.pl/photos/oryginal/36/37/34/87/3637348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7.allegroimg.pl/photos/oryginal/36/37/34/87/36373487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Agregaty prądo twórcze różne rodzaje</w:t>
      </w:r>
    </w:p>
    <w:p w:rsidR="009A552F" w:rsidRDefault="009A552F">
      <w:pPr>
        <w:pStyle w:val="Sekcja"/>
      </w:pPr>
    </w:p>
    <w:p w:rsidR="009A552F" w:rsidRPr="00446112" w:rsidRDefault="009A552F">
      <w:pPr>
        <w:pStyle w:val="Sekcja"/>
        <w:rPr>
          <w:b/>
          <w:sz w:val="24"/>
          <w:szCs w:val="24"/>
        </w:rPr>
      </w:pPr>
      <w:r w:rsidRPr="00446112">
        <w:rPr>
          <w:b/>
          <w:sz w:val="24"/>
          <w:szCs w:val="24"/>
        </w:rPr>
        <w:t>cena wynajmu 250zł netto</w:t>
      </w:r>
    </w:p>
    <w:p w:rsidR="009A552F" w:rsidRDefault="009A552F">
      <w:pPr>
        <w:pStyle w:val="Sekcja"/>
      </w:pPr>
    </w:p>
    <w:p w:rsidR="009A552F" w:rsidRDefault="009A552F">
      <w:pPr>
        <w:pStyle w:val="Sekcja"/>
      </w:pPr>
    </w:p>
    <w:p w:rsidR="009A552F" w:rsidRDefault="009A552F">
      <w:pPr>
        <w:pStyle w:val="Sekcja"/>
      </w:pPr>
    </w:p>
    <w:p w:rsidR="009A552F" w:rsidRDefault="009A552F">
      <w:pPr>
        <w:pStyle w:val="Sekcja"/>
      </w:pPr>
    </w:p>
    <w:p w:rsidR="009A552F" w:rsidRDefault="009A552F">
      <w:pPr>
        <w:pStyle w:val="Sekcja"/>
      </w:pPr>
    </w:p>
    <w:p w:rsidR="009A552F" w:rsidRDefault="009A552F">
      <w:pPr>
        <w:pStyle w:val="Sekcja"/>
      </w:pPr>
    </w:p>
    <w:p w:rsidR="009A552F" w:rsidRDefault="009A552F">
      <w:pPr>
        <w:pStyle w:val="Sekcja"/>
      </w:pPr>
    </w:p>
    <w:p w:rsidR="009A552F" w:rsidRDefault="009A552F">
      <w:pPr>
        <w:pStyle w:val="Sekcja"/>
      </w:pPr>
    </w:p>
    <w:p w:rsidR="009A552F" w:rsidRDefault="009A552F">
      <w:pPr>
        <w:pStyle w:val="Sekcja"/>
      </w:pPr>
    </w:p>
    <w:p w:rsidR="009A552F" w:rsidRDefault="009A552F">
      <w:pPr>
        <w:pStyle w:val="Sekcja"/>
      </w:pPr>
    </w:p>
    <w:p w:rsidR="009A552F" w:rsidRDefault="009A552F">
      <w:pPr>
        <w:pStyle w:val="Sekcja"/>
      </w:pPr>
    </w:p>
    <w:p w:rsidR="009A552F" w:rsidRDefault="009A552F">
      <w:pPr>
        <w:pStyle w:val="Sekcja"/>
      </w:pPr>
    </w:p>
    <w:p w:rsidR="009A552F" w:rsidRDefault="009A552F">
      <w:pPr>
        <w:pStyle w:val="Sekcja"/>
      </w:pPr>
    </w:p>
    <w:p w:rsidR="009A552F" w:rsidRPr="00DB7B26" w:rsidRDefault="009A552F">
      <w:pPr>
        <w:pStyle w:val="Sekcja"/>
        <w:rPr>
          <w:b/>
        </w:rPr>
      </w:pPr>
      <w:r w:rsidRPr="00DB7B26">
        <w:rPr>
          <w:b/>
        </w:rPr>
        <w:t xml:space="preserve">Rozdzielnica prądowa </w:t>
      </w:r>
    </w:p>
    <w:p w:rsidR="009A552F" w:rsidRPr="00DB7B26" w:rsidRDefault="009A552F">
      <w:pPr>
        <w:pStyle w:val="Sekcja"/>
        <w:rPr>
          <w:b/>
        </w:rPr>
      </w:pPr>
    </w:p>
    <w:p w:rsidR="009A552F" w:rsidRDefault="008D6FCE">
      <w:pPr>
        <w:pStyle w:val="Sekcja"/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anchor distT="0" distB="0" distL="114300" distR="114300" simplePos="0" relativeHeight="251679744" behindDoc="0" locked="0" layoutInCell="1" allowOverlap="1" wp14:anchorId="71540A1E" wp14:editId="40151FFA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1155700" cy="1521460"/>
            <wp:effectExtent l="0" t="0" r="6350" b="2540"/>
            <wp:wrapSquare wrapText="bothSides"/>
            <wp:docPr id="30" name="Obraz 30" descr="https://encrypted-tbn1.gstatic.com/images?q=tbn:ANd9GcRbNHCLAg1bfYOOt9TxEnPb6uduj2fVxFTdpAqfu6pC5RDVR_m9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1.gstatic.com/images?q=tbn:ANd9GcRbNHCLAg1bfYOOt9TxEnPb6uduj2fVxFTdpAqfu6pC5RDVR_m9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52F" w:rsidRDefault="008D6FCE">
      <w:pPr>
        <w:pStyle w:val="Sekcja"/>
      </w:pPr>
      <w:r>
        <w:t>rozdzielnica prądowa mobilna – różne rodzaje</w:t>
      </w:r>
    </w:p>
    <w:p w:rsidR="008D6FCE" w:rsidRDefault="008D6FCE">
      <w:pPr>
        <w:pStyle w:val="Sekcja"/>
      </w:pPr>
    </w:p>
    <w:p w:rsidR="008D6FCE" w:rsidRDefault="008D6FCE">
      <w:pPr>
        <w:pStyle w:val="Sekcja"/>
      </w:pPr>
    </w:p>
    <w:p w:rsidR="008D6FCE" w:rsidRDefault="008D6FCE">
      <w:pPr>
        <w:pStyle w:val="Sekcja"/>
      </w:pPr>
    </w:p>
    <w:p w:rsidR="008D6FCE" w:rsidRDefault="008D6FCE">
      <w:pPr>
        <w:pStyle w:val="Sekcja"/>
      </w:pPr>
    </w:p>
    <w:p w:rsidR="008D6FCE" w:rsidRDefault="008D6FCE">
      <w:pPr>
        <w:pStyle w:val="Sekcja"/>
      </w:pPr>
    </w:p>
    <w:p w:rsidR="009C69B6" w:rsidRDefault="008D6FCE">
      <w:pPr>
        <w:pStyle w:val="Sekcja"/>
        <w:rPr>
          <w:b/>
          <w:sz w:val="24"/>
          <w:szCs w:val="24"/>
        </w:rPr>
      </w:pPr>
      <w:r w:rsidRPr="00446112">
        <w:rPr>
          <w:b/>
          <w:sz w:val="24"/>
          <w:szCs w:val="24"/>
        </w:rPr>
        <w:t>cena wynajmu 140zł</w:t>
      </w:r>
      <w:r w:rsidR="009C69B6" w:rsidRPr="00446112">
        <w:rPr>
          <w:b/>
          <w:sz w:val="24"/>
          <w:szCs w:val="24"/>
        </w:rPr>
        <w:t>netto</w:t>
      </w:r>
    </w:p>
    <w:p w:rsidR="003D343A" w:rsidRDefault="003D343A">
      <w:pPr>
        <w:pStyle w:val="Sekcja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Nagrzewnica elektryczna</w:t>
      </w:r>
    </w:p>
    <w:p w:rsidR="003D343A" w:rsidRPr="003D343A" w:rsidRDefault="003D343A" w:rsidP="003D343A">
      <w:pPr>
        <w:spacing w:line="240" w:lineRule="auto"/>
        <w:contextualSpacing w:val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D343A">
        <w:rPr>
          <w:rFonts w:ascii="Arial" w:eastAsia="Times New Roman" w:hAnsi="Arial" w:cs="Arial"/>
          <w:color w:val="FFFFFF"/>
          <w:sz w:val="24"/>
          <w:szCs w:val="24"/>
        </w:rPr>
        <w:t> </w:t>
      </w:r>
      <w:r>
        <w:rPr>
          <w:rFonts w:ascii="Arial" w:eastAsia="Times New Roman" w:hAnsi="Arial" w:cs="Arial"/>
          <w:noProof/>
          <w:color w:val="FFFFFF"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05789610" wp14:editId="7E2187ED">
            <wp:simplePos x="0" y="0"/>
            <wp:positionH relativeFrom="column">
              <wp:posOffset>40005</wp:posOffset>
            </wp:positionH>
            <wp:positionV relativeFrom="paragraph">
              <wp:posOffset>-3175</wp:posOffset>
            </wp:positionV>
            <wp:extent cx="1552575" cy="1922145"/>
            <wp:effectExtent l="0" t="0" r="9525" b="1905"/>
            <wp:wrapSquare wrapText="bothSides"/>
            <wp:docPr id="40" name="Obraz 40" descr="C:\Users\Daniel\Desktop\nagrzew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iel\Desktop\nagrzewnica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343A">
        <w:rPr>
          <w:rFonts w:ascii="Verdana" w:eastAsia="Times New Roman" w:hAnsi="Verdana" w:cs="Times New Roman"/>
          <w:b/>
          <w:bCs/>
          <w:color w:val="B10000"/>
          <w:sz w:val="36"/>
          <w:szCs w:val="36"/>
        </w:rPr>
        <w:t>Dane techniczne</w:t>
      </w:r>
    </w:p>
    <w:p w:rsidR="003D343A" w:rsidRPr="003D343A" w:rsidRDefault="003D343A" w:rsidP="003D343A">
      <w:pPr>
        <w:spacing w:line="240" w:lineRule="auto"/>
        <w:contextualSpacing w:val="0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D343A">
        <w:rPr>
          <w:rFonts w:ascii="Times New Roman" w:eastAsia="Times New Roman" w:hAnsi="Times New Roman" w:cs="Times New Roman"/>
          <w:color w:val="auto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3D343A" w:rsidRPr="003D343A" w:rsidRDefault="003D343A" w:rsidP="003D343A">
      <w:pPr>
        <w:numPr>
          <w:ilvl w:val="0"/>
          <w:numId w:val="28"/>
        </w:numPr>
        <w:spacing w:before="100" w:beforeAutospacing="1" w:after="100" w:afterAutospacing="1" w:line="240" w:lineRule="auto"/>
        <w:contextualSpacing w:val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D343A">
        <w:rPr>
          <w:rFonts w:ascii="Arial" w:eastAsia="Times New Roman" w:hAnsi="Arial" w:cs="Arial"/>
          <w:color w:val="auto"/>
          <w:sz w:val="24"/>
          <w:szCs w:val="24"/>
        </w:rPr>
        <w:t>Moc  3,3 kW</w:t>
      </w:r>
    </w:p>
    <w:p w:rsidR="003D343A" w:rsidRPr="003D343A" w:rsidRDefault="003D343A" w:rsidP="003D343A">
      <w:pPr>
        <w:numPr>
          <w:ilvl w:val="0"/>
          <w:numId w:val="28"/>
        </w:numPr>
        <w:spacing w:before="100" w:beforeAutospacing="1" w:after="100" w:afterAutospacing="1" w:line="240" w:lineRule="auto"/>
        <w:contextualSpacing w:val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D343A">
        <w:rPr>
          <w:rFonts w:ascii="Arial" w:eastAsia="Times New Roman" w:hAnsi="Arial" w:cs="Arial"/>
          <w:color w:val="auto"/>
          <w:sz w:val="24"/>
          <w:szCs w:val="24"/>
        </w:rPr>
        <w:t>Moc regulowana</w:t>
      </w:r>
    </w:p>
    <w:p w:rsidR="003D343A" w:rsidRPr="003D343A" w:rsidRDefault="003D343A" w:rsidP="003D343A">
      <w:pPr>
        <w:numPr>
          <w:ilvl w:val="0"/>
          <w:numId w:val="28"/>
        </w:numPr>
        <w:spacing w:before="100" w:beforeAutospacing="1" w:after="100" w:afterAutospacing="1" w:line="240" w:lineRule="auto"/>
        <w:contextualSpacing w:val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D343A">
        <w:rPr>
          <w:rFonts w:ascii="Arial" w:eastAsia="Times New Roman" w:hAnsi="Arial" w:cs="Arial"/>
          <w:color w:val="auto"/>
          <w:sz w:val="24"/>
          <w:szCs w:val="24"/>
        </w:rPr>
        <w:t xml:space="preserve">Zasilanie 230V/50 </w:t>
      </w:r>
      <w:proofErr w:type="spellStart"/>
      <w:r w:rsidRPr="003D343A">
        <w:rPr>
          <w:rFonts w:ascii="Arial" w:eastAsia="Times New Roman" w:hAnsi="Arial" w:cs="Arial"/>
          <w:color w:val="auto"/>
          <w:sz w:val="24"/>
          <w:szCs w:val="24"/>
        </w:rPr>
        <w:t>Hz</w:t>
      </w:r>
      <w:proofErr w:type="spellEnd"/>
    </w:p>
    <w:p w:rsidR="003D343A" w:rsidRPr="003D343A" w:rsidRDefault="003D343A" w:rsidP="003D343A">
      <w:pPr>
        <w:numPr>
          <w:ilvl w:val="0"/>
          <w:numId w:val="28"/>
        </w:numPr>
        <w:spacing w:before="100" w:beforeAutospacing="1" w:after="100" w:afterAutospacing="1" w:line="240" w:lineRule="auto"/>
        <w:contextualSpacing w:val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D343A">
        <w:rPr>
          <w:rFonts w:ascii="Arial" w:eastAsia="Times New Roman" w:hAnsi="Arial" w:cs="Arial"/>
          <w:color w:val="auto"/>
          <w:sz w:val="24"/>
          <w:szCs w:val="24"/>
        </w:rPr>
        <w:t>Wbudowany termostat</w:t>
      </w:r>
    </w:p>
    <w:p w:rsidR="003D343A" w:rsidRPr="003D343A" w:rsidRDefault="003D343A" w:rsidP="003D343A">
      <w:pPr>
        <w:numPr>
          <w:ilvl w:val="0"/>
          <w:numId w:val="28"/>
        </w:numPr>
        <w:spacing w:before="100" w:beforeAutospacing="1" w:after="100" w:afterAutospacing="1" w:line="240" w:lineRule="auto"/>
        <w:contextualSpacing w:val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D343A">
        <w:rPr>
          <w:rFonts w:ascii="Arial" w:eastAsia="Times New Roman" w:hAnsi="Arial" w:cs="Arial"/>
          <w:color w:val="auto"/>
          <w:sz w:val="24"/>
          <w:szCs w:val="24"/>
        </w:rPr>
        <w:t>Zabezpieczenie przed przegrzaniem</w:t>
      </w:r>
    </w:p>
    <w:p w:rsidR="003D343A" w:rsidRPr="003D343A" w:rsidRDefault="003D343A" w:rsidP="003D343A">
      <w:pPr>
        <w:numPr>
          <w:ilvl w:val="0"/>
          <w:numId w:val="28"/>
        </w:numPr>
        <w:spacing w:before="100" w:beforeAutospacing="1" w:after="100" w:afterAutospacing="1" w:line="240" w:lineRule="auto"/>
        <w:contextualSpacing w:val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D343A">
        <w:rPr>
          <w:rFonts w:ascii="Arial" w:eastAsia="Times New Roman" w:hAnsi="Arial" w:cs="Arial"/>
          <w:color w:val="auto"/>
          <w:sz w:val="24"/>
          <w:szCs w:val="24"/>
        </w:rPr>
        <w:t>Automatyczna kontrola temperatury</w:t>
      </w:r>
    </w:p>
    <w:p w:rsidR="003D343A" w:rsidRPr="003D343A" w:rsidRDefault="003D343A" w:rsidP="003D343A">
      <w:pPr>
        <w:numPr>
          <w:ilvl w:val="0"/>
          <w:numId w:val="28"/>
        </w:numPr>
        <w:spacing w:before="100" w:beforeAutospacing="1" w:after="100" w:afterAutospacing="1" w:line="240" w:lineRule="auto"/>
        <w:contextualSpacing w:val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D343A">
        <w:rPr>
          <w:rFonts w:ascii="Arial" w:eastAsia="Times New Roman" w:hAnsi="Arial" w:cs="Arial"/>
          <w:color w:val="auto"/>
          <w:sz w:val="24"/>
          <w:szCs w:val="24"/>
        </w:rPr>
        <w:t>Metalowa obudowa</w:t>
      </w:r>
    </w:p>
    <w:p w:rsidR="003D343A" w:rsidRDefault="003D343A" w:rsidP="003D343A">
      <w:pPr>
        <w:numPr>
          <w:ilvl w:val="0"/>
          <w:numId w:val="28"/>
        </w:numPr>
        <w:spacing w:before="100" w:beforeAutospacing="1" w:after="100" w:afterAutospacing="1" w:line="240" w:lineRule="auto"/>
        <w:contextualSpacing w:val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D343A">
        <w:rPr>
          <w:rFonts w:ascii="Arial" w:eastAsia="Times New Roman" w:hAnsi="Arial" w:cs="Arial"/>
          <w:color w:val="auto"/>
          <w:sz w:val="24"/>
          <w:szCs w:val="24"/>
        </w:rPr>
        <w:t>Wymiary 270x255x400 mm</w:t>
      </w:r>
      <w:r w:rsidRPr="003D343A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3D343A" w:rsidRPr="003D343A" w:rsidRDefault="003D343A" w:rsidP="003D343A">
      <w:pPr>
        <w:spacing w:before="100" w:beforeAutospacing="1" w:after="100" w:afterAutospacing="1" w:line="240" w:lineRule="auto"/>
        <w:contextualSpacing w:val="0"/>
        <w:jc w:val="right"/>
        <w:rPr>
          <w:rFonts w:ascii="Times New Roman" w:eastAsia="Times New Roman" w:hAnsi="Times New Roman" w:cs="Times New Roman"/>
          <w:color w:val="auto"/>
          <w:sz w:val="28"/>
          <w:szCs w:val="24"/>
        </w:rPr>
      </w:pPr>
      <w:r w:rsidRPr="003D343A">
        <w:rPr>
          <w:rFonts w:ascii="Times New Roman" w:eastAsia="Times New Roman" w:hAnsi="Times New Roman" w:cs="Times New Roman"/>
          <w:color w:val="auto"/>
          <w:sz w:val="28"/>
          <w:szCs w:val="24"/>
        </w:rPr>
        <w:t>Cena wynajmu 30zł netto</w:t>
      </w:r>
    </w:p>
    <w:p w:rsidR="003D343A" w:rsidRDefault="003D343A" w:rsidP="003D343A">
      <w:pPr>
        <w:spacing w:before="100" w:beforeAutospacing="1" w:after="100" w:afterAutospacing="1" w:line="240" w:lineRule="auto"/>
        <w:contextualSpacing w:val="0"/>
        <w:jc w:val="righ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3D343A" w:rsidRPr="003D343A" w:rsidRDefault="003D343A" w:rsidP="003D343A">
      <w:pPr>
        <w:spacing w:before="100" w:beforeAutospacing="1" w:after="100" w:afterAutospacing="1" w:line="240" w:lineRule="auto"/>
        <w:contextualSpacing w:val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color w:val="auto"/>
          <w:sz w:val="24"/>
          <w:szCs w:val="24"/>
          <w:u w:val="single"/>
        </w:rPr>
        <w:drawing>
          <wp:anchor distT="0" distB="0" distL="114300" distR="114300" simplePos="0" relativeHeight="251685888" behindDoc="1" locked="0" layoutInCell="1" allowOverlap="1" wp14:anchorId="67687E10" wp14:editId="2EB92C77">
            <wp:simplePos x="0" y="0"/>
            <wp:positionH relativeFrom="column">
              <wp:posOffset>-2540</wp:posOffset>
            </wp:positionH>
            <wp:positionV relativeFrom="paragraph">
              <wp:posOffset>3810</wp:posOffset>
            </wp:positionV>
            <wp:extent cx="1595755" cy="1842770"/>
            <wp:effectExtent l="0" t="0" r="4445" b="5080"/>
            <wp:wrapSquare wrapText="bothSides"/>
            <wp:docPr id="42" name="Obraz 42" descr="C:\Users\Daniel\Desktop\przedłuża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iel\Desktop\przedłużacz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343A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 xml:space="preserve">PRZEDŁUŻACZ BĘBNOWY 4 GNIAZDOWY 50M </w:t>
      </w:r>
    </w:p>
    <w:p w:rsidR="003D343A" w:rsidRPr="003D343A" w:rsidRDefault="003D343A" w:rsidP="003D343A">
      <w:pPr>
        <w:pStyle w:val="Podsekcja"/>
        <w:numPr>
          <w:ilvl w:val="0"/>
          <w:numId w:val="30"/>
        </w:numPr>
      </w:pPr>
      <w:r w:rsidRPr="003D343A">
        <w:rPr>
          <w:bCs/>
        </w:rPr>
        <w:t>długość:</w:t>
      </w:r>
      <w:r w:rsidRPr="003D343A">
        <w:t> 50 metrów</w:t>
      </w:r>
    </w:p>
    <w:p w:rsidR="003D343A" w:rsidRPr="003D343A" w:rsidRDefault="003D343A" w:rsidP="003D343A">
      <w:pPr>
        <w:pStyle w:val="Podsekcja"/>
        <w:numPr>
          <w:ilvl w:val="0"/>
          <w:numId w:val="30"/>
        </w:numPr>
      </w:pPr>
      <w:r w:rsidRPr="003D343A">
        <w:rPr>
          <w:bCs/>
        </w:rPr>
        <w:t>przekrój kabla</w:t>
      </w:r>
      <w:r w:rsidRPr="003D343A">
        <w:t>: 3*1,5</w:t>
      </w:r>
    </w:p>
    <w:p w:rsidR="003D343A" w:rsidRPr="003D343A" w:rsidRDefault="003D343A" w:rsidP="003D343A">
      <w:pPr>
        <w:pStyle w:val="Podsekcja"/>
        <w:numPr>
          <w:ilvl w:val="0"/>
          <w:numId w:val="30"/>
        </w:numPr>
      </w:pPr>
      <w:r w:rsidRPr="003D343A">
        <w:rPr>
          <w:bCs/>
        </w:rPr>
        <w:t>rodzaj kabla:</w:t>
      </w:r>
      <w:r w:rsidRPr="003D343A">
        <w:t xml:space="preserve"> polwintowy H05VV-F</w:t>
      </w:r>
    </w:p>
    <w:p w:rsidR="003D343A" w:rsidRPr="003D343A" w:rsidRDefault="003D343A" w:rsidP="003D343A">
      <w:pPr>
        <w:pStyle w:val="Podsekcja"/>
        <w:numPr>
          <w:ilvl w:val="0"/>
          <w:numId w:val="30"/>
        </w:numPr>
      </w:pPr>
      <w:r w:rsidRPr="003D343A">
        <w:rPr>
          <w:bCs/>
        </w:rPr>
        <w:t>ilość gniazd:</w:t>
      </w:r>
      <w:r w:rsidRPr="003D343A">
        <w:t xml:space="preserve"> 4*16A 230V 2P+Z IP44</w:t>
      </w:r>
    </w:p>
    <w:p w:rsidR="003D343A" w:rsidRPr="003D343A" w:rsidRDefault="003D343A" w:rsidP="003D343A">
      <w:pPr>
        <w:pStyle w:val="Podsekcja"/>
        <w:numPr>
          <w:ilvl w:val="0"/>
          <w:numId w:val="30"/>
        </w:numPr>
      </w:pPr>
      <w:r w:rsidRPr="003D343A">
        <w:rPr>
          <w:bCs/>
        </w:rPr>
        <w:t>moc przesyłowa zwinięty</w:t>
      </w:r>
      <w:r w:rsidRPr="003D343A">
        <w:t xml:space="preserve"> : 1000W</w:t>
      </w:r>
    </w:p>
    <w:p w:rsidR="003D343A" w:rsidRPr="003D343A" w:rsidRDefault="003D343A" w:rsidP="003D343A">
      <w:pPr>
        <w:pStyle w:val="Podsekcja"/>
        <w:numPr>
          <w:ilvl w:val="0"/>
          <w:numId w:val="30"/>
        </w:numPr>
      </w:pPr>
      <w:r w:rsidRPr="003D343A">
        <w:rPr>
          <w:bCs/>
        </w:rPr>
        <w:t>moc przesyłowa rozwinięty</w:t>
      </w:r>
      <w:r w:rsidRPr="003D343A">
        <w:t>: 3000W</w:t>
      </w:r>
    </w:p>
    <w:p w:rsidR="003D343A" w:rsidRPr="003D343A" w:rsidRDefault="003D343A" w:rsidP="003D343A">
      <w:pPr>
        <w:pStyle w:val="Podsekcja"/>
        <w:numPr>
          <w:ilvl w:val="0"/>
          <w:numId w:val="30"/>
        </w:numPr>
      </w:pPr>
      <w:r w:rsidRPr="003D343A">
        <w:rPr>
          <w:bCs/>
        </w:rPr>
        <w:t>uziemienie:</w:t>
      </w:r>
      <w:r w:rsidRPr="003D343A">
        <w:t xml:space="preserve"> polskie- poprzez bolec </w:t>
      </w:r>
    </w:p>
    <w:p w:rsidR="003D343A" w:rsidRPr="003D343A" w:rsidRDefault="003D343A" w:rsidP="003D343A">
      <w:pPr>
        <w:pStyle w:val="Podsekcja"/>
        <w:numPr>
          <w:ilvl w:val="0"/>
          <w:numId w:val="30"/>
        </w:numPr>
      </w:pPr>
      <w:r w:rsidRPr="003D343A">
        <w:rPr>
          <w:bCs/>
        </w:rPr>
        <w:t xml:space="preserve">Bęben: </w:t>
      </w:r>
      <w:proofErr w:type="spellStart"/>
      <w:r w:rsidRPr="003D343A">
        <w:rPr>
          <w:bCs/>
        </w:rPr>
        <w:t>trianga</w:t>
      </w:r>
      <w:proofErr w:type="spellEnd"/>
      <w:r w:rsidRPr="003D343A">
        <w:rPr>
          <w:bCs/>
        </w:rPr>
        <w:t xml:space="preserve"> IP44</w:t>
      </w:r>
    </w:p>
    <w:p w:rsidR="003D343A" w:rsidRPr="003D343A" w:rsidRDefault="003D343A" w:rsidP="003D343A">
      <w:pPr>
        <w:pStyle w:val="Podsekcja"/>
        <w:jc w:val="right"/>
        <w:rPr>
          <w:sz w:val="24"/>
        </w:rPr>
      </w:pPr>
      <w:r w:rsidRPr="003D343A">
        <w:rPr>
          <w:bCs/>
          <w:sz w:val="24"/>
        </w:rPr>
        <w:t>Cena wynajmu 20zł netto</w:t>
      </w:r>
    </w:p>
    <w:p w:rsidR="003D343A" w:rsidRPr="00446112" w:rsidRDefault="003D343A">
      <w:pPr>
        <w:pStyle w:val="Sekcja"/>
        <w:rPr>
          <w:b/>
          <w:sz w:val="24"/>
          <w:szCs w:val="24"/>
        </w:rPr>
      </w:pPr>
    </w:p>
    <w:p w:rsidR="009C69B6" w:rsidRDefault="009C69B6">
      <w:pPr>
        <w:pStyle w:val="Sekcja"/>
      </w:pPr>
    </w:p>
    <w:p w:rsidR="009C69B6" w:rsidRDefault="00DB7B26">
      <w:pPr>
        <w:pStyle w:val="Sekcja"/>
      </w:pPr>
      <w:r>
        <w:rPr>
          <w:noProof/>
        </w:rPr>
        <w:lastRenderedPageBreak/>
        <w:drawing>
          <wp:inline distT="0" distB="0" distL="0" distR="0" wp14:anchorId="10EBA65A" wp14:editId="3B598B5C">
            <wp:extent cx="6228272" cy="4692770"/>
            <wp:effectExtent l="0" t="0" r="1270" b="0"/>
            <wp:docPr id="34" name="Obraz 34" descr="D:\Paradise - wszystko firma\Paradise - zdjecia\zdjecia do wyslania\inne\Parad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aradise - wszystko firma\Paradise - zdjecia\zdjecia do wyslania\inne\Paradise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584" cy="469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9B6" w:rsidRDefault="009C69B6">
      <w:pPr>
        <w:pStyle w:val="Sekcja"/>
      </w:pPr>
    </w:p>
    <w:p w:rsidR="009C69B6" w:rsidRDefault="009C69B6">
      <w:pPr>
        <w:pStyle w:val="Sekcja"/>
      </w:pPr>
    </w:p>
    <w:p w:rsidR="009C69B6" w:rsidRDefault="009C69B6">
      <w:pPr>
        <w:pStyle w:val="Sekcja"/>
      </w:pPr>
    </w:p>
    <w:p w:rsidR="009C69B6" w:rsidRDefault="009C69B6">
      <w:pPr>
        <w:pStyle w:val="Sekcja"/>
      </w:pPr>
    </w:p>
    <w:p w:rsidR="009C69B6" w:rsidRDefault="009C69B6">
      <w:pPr>
        <w:pStyle w:val="Sekcja"/>
      </w:pPr>
    </w:p>
    <w:p w:rsidR="009C69B6" w:rsidRDefault="009C69B6">
      <w:pPr>
        <w:pStyle w:val="Sekcja"/>
      </w:pPr>
    </w:p>
    <w:p w:rsidR="009C69B6" w:rsidRDefault="00DB7B26" w:rsidP="00DB7B26">
      <w:pPr>
        <w:pStyle w:val="Sekcja"/>
        <w:jc w:val="center"/>
      </w:pPr>
      <w:r w:rsidRPr="00DB7B26">
        <w:rPr>
          <w:b/>
          <w:u w:val="single"/>
        </w:rPr>
        <w:t>Dziękujemy za zapoznanie się z naszą ofertą</w:t>
      </w:r>
      <w:r>
        <w:t>.</w:t>
      </w:r>
    </w:p>
    <w:p w:rsidR="00DB7B26" w:rsidRDefault="00DB7B26">
      <w:pPr>
        <w:pStyle w:val="Sekcja"/>
      </w:pPr>
    </w:p>
    <w:p w:rsidR="00F902C3" w:rsidRDefault="00562E65">
      <w:pPr>
        <w:pStyle w:val="Listapunktowana"/>
        <w:numPr>
          <w:ilvl w:val="0"/>
          <w:numId w:val="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4418E4" wp14:editId="507BE62D">
                <wp:simplePos x="0" y="0"/>
                <mc:AlternateContent>
                  <mc:Choice Requires="wp14">
                    <wp:positionH relativeFrom="margin">
                      <wp14:pctPosHOffset>52000</wp14:pctPosHOffset>
                    </wp:positionH>
                  </mc:Choice>
                  <mc:Fallback>
                    <wp:positionH relativeFrom="page">
                      <wp:posOffset>3904615</wp:posOffset>
                    </wp:positionH>
                  </mc:Fallback>
                </mc:AlternateContent>
                <wp:positionV relativeFrom="bottomMargin">
                  <wp:posOffset>6886575</wp:posOffset>
                </wp:positionV>
                <wp:extent cx="2364740" cy="2327910"/>
                <wp:effectExtent l="33020" t="28575" r="31115" b="34290"/>
                <wp:wrapNone/>
                <wp:docPr id="4" name="Ow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64740" cy="2327910"/>
                        </a:xfrm>
                        <a:prstGeom prst="ellipse">
                          <a:avLst/>
                        </a:prstGeom>
                        <a:solidFill>
                          <a:srgbClr val="FF7D26"/>
                        </a:solidFill>
                        <a:ln w="57150" cmpd="thinThick">
                          <a:solidFill>
                            <a:srgbClr val="FF7D2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45791" dir="3378596" algn="ctr" rotWithShape="0">
                                  <a:srgbClr val="1F2F3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wal 62" o:spid="_x0000_s1026" style="position:absolute;margin-left:0;margin-top:542.25pt;width:186.2pt;height:183.3pt;flip:x;z-index:251656192;visibility:visible;mso-wrap-style:square;mso-width-percent:0;mso-height-percent:0;mso-left-percent:520;mso-wrap-distance-left:9pt;mso-wrap-distance-top:0;mso-wrap-distance-right:9pt;mso-wrap-distance-bottom:0;mso-position-horizontal-relative:margin;mso-position-vertical:absolute;mso-position-vertical-relative:bottom-margin-area;mso-width-percent:0;mso-height-percent:0;mso-left-percent:52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" fillcolor="#ff7d26" strokecolor="#ff7d26" strokeweight="4.5pt">
                <v:stroke linestyle="thinThick"/>
                <v:shadow color="#1f2f3f" opacity=".5" offset=",3p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C3A3639" wp14:editId="203EF570">
                <wp:simplePos x="0" y="0"/>
                <mc:AlternateContent>
                  <mc:Choice Requires="wp14">
                    <wp:positionH relativeFrom="margin">
                      <wp14:pctPosHOffset>52000</wp14:pctPosHOffset>
                    </wp:positionH>
                  </mc:Choice>
                  <mc:Fallback>
                    <wp:positionH relativeFrom="page">
                      <wp:posOffset>3904615</wp:posOffset>
                    </wp:positionH>
                  </mc:Fallback>
                </mc:AlternateContent>
                <wp:positionV relativeFrom="bottomMargin">
                  <wp:posOffset>6886575</wp:posOffset>
                </wp:positionV>
                <wp:extent cx="2364740" cy="2327910"/>
                <wp:effectExtent l="33020" t="28575" r="31115" b="34290"/>
                <wp:wrapNone/>
                <wp:docPr id="3" name="Ow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64740" cy="2327910"/>
                        </a:xfrm>
                        <a:prstGeom prst="ellipse">
                          <a:avLst/>
                        </a:prstGeom>
                        <a:solidFill>
                          <a:srgbClr val="FF7D26"/>
                        </a:solidFill>
                        <a:ln w="57150" cmpd="thinThick">
                          <a:solidFill>
                            <a:srgbClr val="FF7D2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45791" dir="3378596" algn="ctr" rotWithShape="0">
                                  <a:srgbClr val="1F2F3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wal 61" o:spid="_x0000_s1026" style="position:absolute;margin-left:0;margin-top:542.25pt;width:186.2pt;height:183.3pt;flip:x;z-index:251657216;visibility:visible;mso-wrap-style:square;mso-width-percent:0;mso-height-percent:0;mso-left-percent:520;mso-wrap-distance-left:9pt;mso-wrap-distance-top:0;mso-wrap-distance-right:9pt;mso-wrap-distance-bottom:0;mso-position-horizontal-relative:margin;mso-position-vertical:absolute;mso-position-vertical-relative:bottom-margin-area;mso-width-percent:0;mso-height-percent:0;mso-left-percent:52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" fillcolor="#ff7d26" strokecolor="#ff7d26" strokeweight="4.5pt">
                <v:stroke linestyle="thinThick"/>
                <v:shadow color="#1f2f3f" opacity=".5" offset=",3p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A7D2A" wp14:editId="6C8085ED">
                <wp:simplePos x="0" y="0"/>
                <mc:AlternateContent>
                  <mc:Choice Requires="wp14">
                    <wp:positionH relativeFrom="margin">
                      <wp14:pctPosHOffset>52000</wp14:pctPosHOffset>
                    </wp:positionH>
                  </mc:Choice>
                  <mc:Fallback>
                    <wp:positionH relativeFrom="page">
                      <wp:posOffset>3904615</wp:posOffset>
                    </wp:positionH>
                  </mc:Fallback>
                </mc:AlternateContent>
                <wp:positionV relativeFrom="bottomMargin">
                  <wp:posOffset>6886575</wp:posOffset>
                </wp:positionV>
                <wp:extent cx="2364740" cy="2327910"/>
                <wp:effectExtent l="33020" t="28575" r="31115" b="34290"/>
                <wp:wrapNone/>
                <wp:docPr id="2" name="Owal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64740" cy="2327910"/>
                        </a:xfrm>
                        <a:prstGeom prst="ellipse">
                          <a:avLst/>
                        </a:prstGeom>
                        <a:solidFill>
                          <a:srgbClr val="FF7D26"/>
                        </a:solidFill>
                        <a:ln w="57150" cmpd="thinThick">
                          <a:solidFill>
                            <a:srgbClr val="FF7D2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45791" dir="3378596" algn="ctr" rotWithShape="0">
                                  <a:srgbClr val="1F2F3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wal 58" o:spid="_x0000_s1026" style="position:absolute;margin-left:0;margin-top:542.25pt;width:186.2pt;height:183.3pt;flip:x;z-index:251659264;visibility:visible;mso-wrap-style:square;mso-width-percent:0;mso-height-percent:0;mso-left-percent:520;mso-wrap-distance-left:9pt;mso-wrap-distance-top:0;mso-wrap-distance-right:9pt;mso-wrap-distance-bottom:0;mso-position-horizontal-relative:margin;mso-position-vertical:absolute;mso-position-vertical-relative:bottom-margin-area;mso-width-percent:0;mso-height-percent:0;mso-left-percent:52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" fillcolor="#ff7d26" strokecolor="#ff7d26" strokeweight="4.5pt">
                <v:stroke linestyle="thinThick"/>
                <v:shadow color="#1f2f3f" opacity=".5" offset=",3pt"/>
                <w10:wrap anchorx="margin" anchory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9ED4DA" wp14:editId="7D587D7E">
                <wp:simplePos x="0" y="0"/>
                <mc:AlternateContent>
                  <mc:Choice Requires="wp14">
                    <wp:positionH relativeFrom="margin">
                      <wp14:pctPosHOffset>52000</wp14:pctPosHOffset>
                    </wp:positionH>
                  </mc:Choice>
                  <mc:Fallback>
                    <wp:positionH relativeFrom="page">
                      <wp:posOffset>3904615</wp:posOffset>
                    </wp:positionH>
                  </mc:Fallback>
                </mc:AlternateContent>
                <wp:positionV relativeFrom="bottomMargin">
                  <wp:posOffset>6886575</wp:posOffset>
                </wp:positionV>
                <wp:extent cx="2364740" cy="2327910"/>
                <wp:effectExtent l="33020" t="28575" r="31115" b="34290"/>
                <wp:wrapNone/>
                <wp:docPr id="1" name="Owal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64740" cy="2327910"/>
                        </a:xfrm>
                        <a:prstGeom prst="ellipse">
                          <a:avLst/>
                        </a:prstGeom>
                        <a:solidFill>
                          <a:srgbClr val="FF7D26"/>
                        </a:solidFill>
                        <a:ln w="57150" cmpd="thinThick">
                          <a:solidFill>
                            <a:srgbClr val="FF7D2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45791" dir="3378596" algn="ctr" rotWithShape="0">
                                  <a:srgbClr val="1F2F3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wal 57" o:spid="_x0000_s1026" style="position:absolute;margin-left:0;margin-top:542.25pt;width:186.2pt;height:183.3pt;flip:x;z-index:251658240;visibility:visible;mso-wrap-style:square;mso-width-percent:0;mso-height-percent:0;mso-left-percent:520;mso-wrap-distance-left:9pt;mso-wrap-distance-top:0;mso-wrap-distance-right:9pt;mso-wrap-distance-bottom:0;mso-position-horizontal-relative:margin;mso-position-vertical:absolute;mso-position-vertical-relative:bottom-margin-area;mso-width-percent:0;mso-height-percent:0;mso-left-percent:52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" fillcolor="#ff7d26" strokecolor="#ff7d26" strokeweight="4.5pt">
                <v:stroke linestyle="thinThick"/>
                <v:shadow color="#1f2f3f" opacity=".5" offset=",3pt"/>
                <w10:wrap anchorx="margin" anchory="margin"/>
              </v:oval>
            </w:pict>
          </mc:Fallback>
        </mc:AlternateContent>
      </w:r>
    </w:p>
    <w:sectPr w:rsidR="00F902C3">
      <w:pgSz w:w="11907" w:h="16839" w:code="1"/>
      <w:pgMar w:top="1148" w:right="1050" w:bottom="1148" w:left="1050" w:header="709" w:footer="12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3AE7" w:rsidRDefault="00DD3AE7">
      <w:r>
        <w:separator/>
      </w:r>
    </w:p>
  </w:endnote>
  <w:endnote w:type="continuationSeparator" w:id="0">
    <w:p w:rsidR="00DD3AE7" w:rsidRDefault="00DD3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3AE7" w:rsidRDefault="00DD3AE7">
      <w:r>
        <w:separator/>
      </w:r>
    </w:p>
  </w:footnote>
  <w:footnote w:type="continuationSeparator" w:id="0">
    <w:p w:rsidR="00DD3AE7" w:rsidRDefault="00DD3A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156B58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A07C628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F76216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3106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C66FBE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52CC5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BF64E7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D265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10074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C18EA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183873"/>
    <w:multiLevelType w:val="singleLevel"/>
    <w:tmpl w:val="04090001"/>
    <w:lvl w:ilvl="0">
      <w:start w:val="1"/>
      <w:numFmt w:val="bullet"/>
      <w:lvlText w:val=""/>
      <w:lvlJc w:val="left"/>
      <w:pPr>
        <w:ind w:left="245" w:hanging="245"/>
      </w:pPr>
      <w:rPr>
        <w:rFonts w:ascii="Symbol" w:hAnsi="Symbol" w:cs="Symbol" w:hint="default"/>
        <w:color w:val="FF388C" w:themeColor="accent1"/>
        <w:sz w:val="16"/>
      </w:rPr>
    </w:lvl>
  </w:abstractNum>
  <w:abstractNum w:abstractNumId="11">
    <w:nsid w:val="0C3F09ED"/>
    <w:multiLevelType w:val="multilevel"/>
    <w:tmpl w:val="CD40BF9A"/>
    <w:styleLink w:val="Listapunktowana1"/>
    <w:lvl w:ilvl="0">
      <w:start w:val="1"/>
      <w:numFmt w:val="bullet"/>
      <w:lvlText w:val=""/>
      <w:lvlJc w:val="left"/>
      <w:pPr>
        <w:ind w:left="245" w:hanging="245"/>
      </w:pPr>
      <w:rPr>
        <w:rFonts w:ascii="Wingdings 2" w:hAnsi="Wingdings 2" w:hint="default"/>
        <w:color w:val="FF388C" w:themeColor="accent1"/>
        <w:sz w:val="16"/>
      </w:rPr>
    </w:lvl>
    <w:lvl w:ilvl="1">
      <w:start w:val="1"/>
      <w:numFmt w:val="bullet"/>
      <w:lvlText w:val=""/>
      <w:lvlJc w:val="left"/>
      <w:pPr>
        <w:ind w:left="490" w:hanging="245"/>
      </w:pPr>
      <w:rPr>
        <w:rFonts w:ascii="Symbol" w:hAnsi="Symbol" w:hint="default"/>
        <w:color w:val="FF388C" w:themeColor="accent1"/>
        <w:sz w:val="18"/>
      </w:rPr>
    </w:lvl>
    <w:lvl w:ilvl="2">
      <w:start w:val="1"/>
      <w:numFmt w:val="bullet"/>
      <w:lvlText w:val=""/>
      <w:lvlJc w:val="left"/>
      <w:pPr>
        <w:ind w:left="735" w:hanging="245"/>
      </w:pPr>
      <w:rPr>
        <w:rFonts w:ascii="Symbol" w:hAnsi="Symbol" w:hint="default"/>
        <w:color w:val="FF388C" w:themeColor="accent1"/>
        <w:sz w:val="18"/>
      </w:rPr>
    </w:lvl>
    <w:lvl w:ilvl="3">
      <w:start w:val="1"/>
      <w:numFmt w:val="bullet"/>
      <w:lvlText w:val=""/>
      <w:lvlJc w:val="left"/>
      <w:pPr>
        <w:ind w:left="980" w:hanging="245"/>
      </w:pPr>
      <w:rPr>
        <w:rFonts w:ascii="Symbol" w:hAnsi="Symbol" w:hint="default"/>
        <w:color w:val="E80061" w:themeColor="accent1" w:themeShade="BF"/>
        <w:sz w:val="12"/>
      </w:rPr>
    </w:lvl>
    <w:lvl w:ilvl="4">
      <w:start w:val="1"/>
      <w:numFmt w:val="bullet"/>
      <w:lvlText w:val=""/>
      <w:lvlJc w:val="left"/>
      <w:pPr>
        <w:ind w:left="1225" w:hanging="245"/>
      </w:pPr>
      <w:rPr>
        <w:rFonts w:ascii="Symbol" w:hAnsi="Symbol" w:hint="default"/>
        <w:color w:val="E80061" w:themeColor="accent1" w:themeShade="BF"/>
        <w:sz w:val="12"/>
      </w:rPr>
    </w:lvl>
    <w:lvl w:ilvl="5">
      <w:start w:val="1"/>
      <w:numFmt w:val="bullet"/>
      <w:lvlText w:val=""/>
      <w:lvlJc w:val="left"/>
      <w:pPr>
        <w:ind w:left="1470" w:hanging="245"/>
      </w:pPr>
      <w:rPr>
        <w:rFonts w:ascii="Symbol" w:hAnsi="Symbol" w:hint="default"/>
        <w:color w:val="00349E" w:themeColor="accent6"/>
        <w:sz w:val="12"/>
      </w:rPr>
    </w:lvl>
    <w:lvl w:ilvl="6">
      <w:start w:val="1"/>
      <w:numFmt w:val="bullet"/>
      <w:lvlText w:val=""/>
      <w:lvlJc w:val="left"/>
      <w:pPr>
        <w:ind w:left="1715" w:hanging="245"/>
      </w:pPr>
      <w:rPr>
        <w:rFonts w:ascii="Symbol" w:hAnsi="Symbol" w:hint="default"/>
        <w:color w:val="00349E" w:themeColor="accent6"/>
        <w:sz w:val="12"/>
      </w:rPr>
    </w:lvl>
    <w:lvl w:ilvl="7">
      <w:start w:val="1"/>
      <w:numFmt w:val="bullet"/>
      <w:lvlText w:val=""/>
      <w:lvlJc w:val="left"/>
      <w:pPr>
        <w:ind w:left="1960" w:hanging="245"/>
      </w:pPr>
      <w:rPr>
        <w:rFonts w:ascii="Symbol" w:hAnsi="Symbol" w:hint="default"/>
        <w:color w:val="00349E" w:themeColor="accent6"/>
        <w:sz w:val="12"/>
      </w:rPr>
    </w:lvl>
    <w:lvl w:ilvl="8">
      <w:start w:val="1"/>
      <w:numFmt w:val="bullet"/>
      <w:lvlText w:val=""/>
      <w:lvlJc w:val="left"/>
      <w:pPr>
        <w:ind w:left="2205" w:hanging="245"/>
      </w:pPr>
      <w:rPr>
        <w:rFonts w:ascii="Symbol" w:hAnsi="Symbol" w:hint="default"/>
        <w:color w:val="00349E" w:themeColor="accent6"/>
        <w:sz w:val="12"/>
      </w:rPr>
    </w:lvl>
  </w:abstractNum>
  <w:abstractNum w:abstractNumId="12">
    <w:nsid w:val="192B4581"/>
    <w:multiLevelType w:val="singleLevel"/>
    <w:tmpl w:val="04090001"/>
    <w:lvl w:ilvl="0">
      <w:start w:val="1"/>
      <w:numFmt w:val="bullet"/>
      <w:lvlText w:val=""/>
      <w:lvlJc w:val="left"/>
      <w:pPr>
        <w:ind w:left="245" w:hanging="245"/>
      </w:pPr>
      <w:rPr>
        <w:rFonts w:ascii="Symbol" w:hAnsi="Symbol" w:cs="Symbol" w:hint="default"/>
        <w:color w:val="FF388C" w:themeColor="accent1"/>
        <w:sz w:val="16"/>
      </w:rPr>
    </w:lvl>
  </w:abstractNum>
  <w:abstractNum w:abstractNumId="13">
    <w:nsid w:val="197E3499"/>
    <w:multiLevelType w:val="multilevel"/>
    <w:tmpl w:val="85C08436"/>
    <w:styleLink w:val="Listanumerowana1"/>
    <w:lvl w:ilvl="0">
      <w:start w:val="1"/>
      <w:numFmt w:val="decimal"/>
      <w:lvlText w:val="%1)"/>
      <w:lvlJc w:val="left"/>
      <w:pPr>
        <w:ind w:left="288" w:hanging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76" w:hanging="288"/>
      </w:pPr>
      <w:rPr>
        <w:rFonts w:hint="default"/>
        <w:color w:val="666666" w:themeColor="text2"/>
      </w:rPr>
    </w:lvl>
    <w:lvl w:ilvl="2">
      <w:start w:val="1"/>
      <w:numFmt w:val="lowerRoman"/>
      <w:lvlText w:val="%3)"/>
      <w:lvlJc w:val="left"/>
      <w:pPr>
        <w:ind w:left="864" w:hanging="288"/>
      </w:pPr>
      <w:rPr>
        <w:rFonts w:hint="default"/>
        <w:color w:val="666666" w:themeColor="text2"/>
      </w:rPr>
    </w:lvl>
    <w:lvl w:ilvl="3">
      <w:start w:val="1"/>
      <w:numFmt w:val="decimal"/>
      <w:lvlText w:val="(%4)"/>
      <w:lvlJc w:val="left"/>
      <w:pPr>
        <w:ind w:left="1152" w:hanging="288"/>
      </w:pPr>
      <w:rPr>
        <w:rFonts w:hint="default"/>
        <w:color w:val="666666" w:themeColor="text2"/>
      </w:rPr>
    </w:lvl>
    <w:lvl w:ilvl="4">
      <w:start w:val="1"/>
      <w:numFmt w:val="lowerLetter"/>
      <w:lvlText w:val="(%5)"/>
      <w:lvlJc w:val="left"/>
      <w:pPr>
        <w:ind w:left="1440" w:hanging="288"/>
      </w:pPr>
      <w:rPr>
        <w:rFonts w:hint="default"/>
        <w:color w:val="666666" w:themeColor="text2"/>
      </w:rPr>
    </w:lvl>
    <w:lvl w:ilvl="5">
      <w:start w:val="1"/>
      <w:numFmt w:val="lowerRoman"/>
      <w:lvlText w:val="(%6)"/>
      <w:lvlJc w:val="left"/>
      <w:pPr>
        <w:ind w:left="1728" w:hanging="288"/>
      </w:pPr>
      <w:rPr>
        <w:rFonts w:hint="default"/>
        <w:color w:val="666666" w:themeColor="text2"/>
      </w:rPr>
    </w:lvl>
    <w:lvl w:ilvl="6">
      <w:start w:val="1"/>
      <w:numFmt w:val="decimal"/>
      <w:lvlText w:val="%7."/>
      <w:lvlJc w:val="left"/>
      <w:pPr>
        <w:ind w:left="2016" w:hanging="288"/>
      </w:pPr>
      <w:rPr>
        <w:rFonts w:hint="default"/>
        <w:color w:val="666666" w:themeColor="text2"/>
      </w:rPr>
    </w:lvl>
    <w:lvl w:ilvl="7">
      <w:start w:val="1"/>
      <w:numFmt w:val="lowerLetter"/>
      <w:lvlText w:val="%8."/>
      <w:lvlJc w:val="left"/>
      <w:pPr>
        <w:ind w:left="2304" w:hanging="288"/>
      </w:pPr>
      <w:rPr>
        <w:rFonts w:hint="default"/>
        <w:color w:val="666666" w:themeColor="text2"/>
      </w:rPr>
    </w:lvl>
    <w:lvl w:ilvl="8">
      <w:start w:val="1"/>
      <w:numFmt w:val="lowerRoman"/>
      <w:lvlText w:val="%9."/>
      <w:lvlJc w:val="left"/>
      <w:pPr>
        <w:ind w:left="2592" w:hanging="288"/>
      </w:pPr>
      <w:rPr>
        <w:rFonts w:hint="default"/>
        <w:color w:val="666666" w:themeColor="text2"/>
      </w:rPr>
    </w:lvl>
  </w:abstractNum>
  <w:abstractNum w:abstractNumId="14">
    <w:nsid w:val="1A8F0D3B"/>
    <w:multiLevelType w:val="multilevel"/>
    <w:tmpl w:val="9B9C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E9620A2"/>
    <w:multiLevelType w:val="multilevel"/>
    <w:tmpl w:val="7074A542"/>
    <w:lvl w:ilvl="0">
      <w:start w:val="1"/>
      <w:numFmt w:val="bullet"/>
      <w:lvlText w:val=""/>
      <w:lvlJc w:val="left"/>
      <w:pPr>
        <w:ind w:left="245" w:hanging="245"/>
      </w:pPr>
      <w:rPr>
        <w:rFonts w:ascii="Symbol" w:hAnsi="Symbol" w:cs="Symbol" w:hint="default"/>
        <w:color w:val="FF388C" w:themeColor="accent1"/>
        <w:sz w:val="16"/>
      </w:rPr>
    </w:lvl>
    <w:lvl w:ilvl="1">
      <w:start w:val="1"/>
      <w:numFmt w:val="bullet"/>
      <w:lvlText w:val=""/>
      <w:lvlJc w:val="left"/>
      <w:pPr>
        <w:ind w:left="490" w:hanging="245"/>
      </w:pPr>
      <w:rPr>
        <w:rFonts w:ascii="Symbol" w:hAnsi="Symbol" w:hint="default"/>
        <w:color w:val="FF388C" w:themeColor="accent1"/>
        <w:sz w:val="18"/>
      </w:rPr>
    </w:lvl>
    <w:lvl w:ilvl="2">
      <w:start w:val="1"/>
      <w:numFmt w:val="bullet"/>
      <w:lvlText w:val=""/>
      <w:lvlJc w:val="left"/>
      <w:pPr>
        <w:ind w:left="735" w:hanging="245"/>
      </w:pPr>
      <w:rPr>
        <w:rFonts w:ascii="Symbol" w:hAnsi="Symbol" w:hint="default"/>
        <w:color w:val="FF388C" w:themeColor="accent1"/>
        <w:sz w:val="18"/>
      </w:rPr>
    </w:lvl>
    <w:lvl w:ilvl="3">
      <w:start w:val="1"/>
      <w:numFmt w:val="bullet"/>
      <w:lvlText w:val=""/>
      <w:lvlJc w:val="left"/>
      <w:pPr>
        <w:ind w:left="980" w:hanging="245"/>
      </w:pPr>
      <w:rPr>
        <w:rFonts w:ascii="Symbol" w:hAnsi="Symbol" w:hint="default"/>
        <w:color w:val="E80061" w:themeColor="accent1" w:themeShade="BF"/>
        <w:sz w:val="12"/>
      </w:rPr>
    </w:lvl>
    <w:lvl w:ilvl="4">
      <w:start w:val="1"/>
      <w:numFmt w:val="bullet"/>
      <w:lvlText w:val=""/>
      <w:lvlJc w:val="left"/>
      <w:pPr>
        <w:ind w:left="1225" w:hanging="245"/>
      </w:pPr>
      <w:rPr>
        <w:rFonts w:ascii="Symbol" w:hAnsi="Symbol" w:hint="default"/>
        <w:color w:val="E80061" w:themeColor="accent1" w:themeShade="BF"/>
        <w:sz w:val="12"/>
      </w:rPr>
    </w:lvl>
    <w:lvl w:ilvl="5">
      <w:start w:val="1"/>
      <w:numFmt w:val="bullet"/>
      <w:lvlText w:val=""/>
      <w:lvlJc w:val="left"/>
      <w:pPr>
        <w:ind w:left="1470" w:hanging="245"/>
      </w:pPr>
      <w:rPr>
        <w:rFonts w:ascii="Symbol" w:hAnsi="Symbol" w:hint="default"/>
        <w:color w:val="00349E" w:themeColor="accent6"/>
        <w:sz w:val="12"/>
      </w:rPr>
    </w:lvl>
    <w:lvl w:ilvl="6">
      <w:start w:val="1"/>
      <w:numFmt w:val="bullet"/>
      <w:lvlText w:val=""/>
      <w:lvlJc w:val="left"/>
      <w:pPr>
        <w:ind w:left="1715" w:hanging="245"/>
      </w:pPr>
      <w:rPr>
        <w:rFonts w:ascii="Symbol" w:hAnsi="Symbol" w:hint="default"/>
        <w:color w:val="00349E" w:themeColor="accent6"/>
        <w:sz w:val="12"/>
      </w:rPr>
    </w:lvl>
    <w:lvl w:ilvl="7">
      <w:start w:val="1"/>
      <w:numFmt w:val="bullet"/>
      <w:lvlText w:val=""/>
      <w:lvlJc w:val="left"/>
      <w:pPr>
        <w:ind w:left="1960" w:hanging="245"/>
      </w:pPr>
      <w:rPr>
        <w:rFonts w:ascii="Symbol" w:hAnsi="Symbol" w:hint="default"/>
        <w:color w:val="00349E" w:themeColor="accent6"/>
        <w:sz w:val="12"/>
      </w:rPr>
    </w:lvl>
    <w:lvl w:ilvl="8">
      <w:start w:val="1"/>
      <w:numFmt w:val="bullet"/>
      <w:lvlText w:val=""/>
      <w:lvlJc w:val="left"/>
      <w:pPr>
        <w:ind w:left="2205" w:hanging="245"/>
      </w:pPr>
      <w:rPr>
        <w:rFonts w:ascii="Symbol" w:hAnsi="Symbol" w:hint="default"/>
        <w:color w:val="00349E" w:themeColor="accent6"/>
        <w:sz w:val="12"/>
      </w:rPr>
    </w:lvl>
  </w:abstractNum>
  <w:abstractNum w:abstractNumId="16">
    <w:nsid w:val="287130C1"/>
    <w:multiLevelType w:val="singleLevel"/>
    <w:tmpl w:val="2408A91E"/>
    <w:lvl w:ilvl="0">
      <w:start w:val="1"/>
      <w:numFmt w:val="bullet"/>
      <w:pStyle w:val="Listapunktowana"/>
      <w:lvlText w:val=""/>
      <w:lvlJc w:val="left"/>
      <w:pPr>
        <w:ind w:left="245" w:hanging="245"/>
      </w:pPr>
      <w:rPr>
        <w:rFonts w:ascii="Symbol" w:hAnsi="Symbol" w:cs="Symbol" w:hint="default"/>
        <w:color w:val="FF388C" w:themeColor="accent1"/>
        <w:sz w:val="16"/>
      </w:rPr>
    </w:lvl>
  </w:abstractNum>
  <w:abstractNum w:abstractNumId="17">
    <w:nsid w:val="425E5132"/>
    <w:multiLevelType w:val="multilevel"/>
    <w:tmpl w:val="EE86148C"/>
    <w:lvl w:ilvl="0">
      <w:start w:val="1"/>
      <w:numFmt w:val="bullet"/>
      <w:lvlText w:val=""/>
      <w:lvlJc w:val="left"/>
      <w:pPr>
        <w:ind w:left="245" w:hanging="245"/>
      </w:pPr>
      <w:rPr>
        <w:rFonts w:ascii="Symbol" w:hAnsi="Symbol" w:cs="Symbol" w:hint="default"/>
        <w:color w:val="FF388C" w:themeColor="accent1"/>
        <w:sz w:val="16"/>
      </w:rPr>
    </w:lvl>
    <w:lvl w:ilvl="1">
      <w:start w:val="1"/>
      <w:numFmt w:val="bullet"/>
      <w:lvlText w:val=""/>
      <w:lvlJc w:val="left"/>
      <w:pPr>
        <w:ind w:left="490" w:hanging="245"/>
      </w:pPr>
      <w:rPr>
        <w:rFonts w:ascii="Symbol" w:hAnsi="Symbol" w:hint="default"/>
        <w:color w:val="FF388C" w:themeColor="accent1"/>
        <w:sz w:val="18"/>
      </w:rPr>
    </w:lvl>
    <w:lvl w:ilvl="2">
      <w:start w:val="1"/>
      <w:numFmt w:val="bullet"/>
      <w:lvlText w:val=""/>
      <w:lvlJc w:val="left"/>
      <w:pPr>
        <w:ind w:left="735" w:hanging="245"/>
      </w:pPr>
      <w:rPr>
        <w:rFonts w:ascii="Symbol" w:hAnsi="Symbol" w:hint="default"/>
        <w:color w:val="FF388C" w:themeColor="accent1"/>
        <w:sz w:val="18"/>
      </w:rPr>
    </w:lvl>
    <w:lvl w:ilvl="3">
      <w:start w:val="1"/>
      <w:numFmt w:val="bullet"/>
      <w:lvlText w:val=""/>
      <w:lvlJc w:val="left"/>
      <w:pPr>
        <w:ind w:left="980" w:hanging="245"/>
      </w:pPr>
      <w:rPr>
        <w:rFonts w:ascii="Symbol" w:hAnsi="Symbol" w:hint="default"/>
        <w:color w:val="E80061" w:themeColor="accent1" w:themeShade="BF"/>
        <w:sz w:val="12"/>
      </w:rPr>
    </w:lvl>
    <w:lvl w:ilvl="4">
      <w:start w:val="1"/>
      <w:numFmt w:val="bullet"/>
      <w:lvlText w:val=""/>
      <w:lvlJc w:val="left"/>
      <w:pPr>
        <w:ind w:left="1225" w:hanging="245"/>
      </w:pPr>
      <w:rPr>
        <w:rFonts w:ascii="Symbol" w:hAnsi="Symbol" w:hint="default"/>
        <w:color w:val="E80061" w:themeColor="accent1" w:themeShade="BF"/>
        <w:sz w:val="12"/>
      </w:rPr>
    </w:lvl>
    <w:lvl w:ilvl="5">
      <w:start w:val="1"/>
      <w:numFmt w:val="bullet"/>
      <w:lvlText w:val=""/>
      <w:lvlJc w:val="left"/>
      <w:pPr>
        <w:ind w:left="1470" w:hanging="245"/>
      </w:pPr>
      <w:rPr>
        <w:rFonts w:ascii="Symbol" w:hAnsi="Symbol" w:hint="default"/>
        <w:color w:val="00349E" w:themeColor="accent6"/>
        <w:sz w:val="12"/>
      </w:rPr>
    </w:lvl>
    <w:lvl w:ilvl="6">
      <w:start w:val="1"/>
      <w:numFmt w:val="bullet"/>
      <w:lvlText w:val=""/>
      <w:lvlJc w:val="left"/>
      <w:pPr>
        <w:ind w:left="1715" w:hanging="245"/>
      </w:pPr>
      <w:rPr>
        <w:rFonts w:ascii="Symbol" w:hAnsi="Symbol" w:hint="default"/>
        <w:color w:val="00349E" w:themeColor="accent6"/>
        <w:sz w:val="12"/>
      </w:rPr>
    </w:lvl>
    <w:lvl w:ilvl="7">
      <w:start w:val="1"/>
      <w:numFmt w:val="bullet"/>
      <w:lvlText w:val=""/>
      <w:lvlJc w:val="left"/>
      <w:pPr>
        <w:ind w:left="1960" w:hanging="245"/>
      </w:pPr>
      <w:rPr>
        <w:rFonts w:ascii="Symbol" w:hAnsi="Symbol" w:hint="default"/>
        <w:color w:val="00349E" w:themeColor="accent6"/>
        <w:sz w:val="12"/>
      </w:rPr>
    </w:lvl>
    <w:lvl w:ilvl="8">
      <w:start w:val="1"/>
      <w:numFmt w:val="bullet"/>
      <w:lvlText w:val=""/>
      <w:lvlJc w:val="left"/>
      <w:pPr>
        <w:ind w:left="2205" w:hanging="245"/>
      </w:pPr>
      <w:rPr>
        <w:rFonts w:ascii="Symbol" w:hAnsi="Symbol" w:hint="default"/>
        <w:color w:val="00349E" w:themeColor="accent6"/>
        <w:sz w:val="12"/>
      </w:rPr>
    </w:lvl>
  </w:abstractNum>
  <w:abstractNum w:abstractNumId="18">
    <w:nsid w:val="47A71529"/>
    <w:multiLevelType w:val="singleLevel"/>
    <w:tmpl w:val="04090001"/>
    <w:lvl w:ilvl="0">
      <w:start w:val="1"/>
      <w:numFmt w:val="bullet"/>
      <w:lvlText w:val=""/>
      <w:lvlJc w:val="left"/>
      <w:pPr>
        <w:ind w:left="245" w:hanging="245"/>
      </w:pPr>
      <w:rPr>
        <w:rFonts w:ascii="Symbol" w:hAnsi="Symbol" w:cs="Symbol" w:hint="default"/>
        <w:color w:val="FF388C" w:themeColor="accent1"/>
        <w:sz w:val="16"/>
      </w:rPr>
    </w:lvl>
  </w:abstractNum>
  <w:abstractNum w:abstractNumId="19">
    <w:nsid w:val="4F496A66"/>
    <w:multiLevelType w:val="hybridMultilevel"/>
    <w:tmpl w:val="155E0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388C" w:themeColor="accent1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0730A8B"/>
    <w:multiLevelType w:val="hybridMultilevel"/>
    <w:tmpl w:val="07CED1D4"/>
    <w:lvl w:ilvl="0" w:tplc="3DEABB08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388C" w:themeColor="accent1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1">
    <w:nsid w:val="6EA33A2D"/>
    <w:multiLevelType w:val="hybridMultilevel"/>
    <w:tmpl w:val="34BC65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996342"/>
    <w:multiLevelType w:val="hybridMultilevel"/>
    <w:tmpl w:val="502292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070414"/>
    <w:multiLevelType w:val="multilevel"/>
    <w:tmpl w:val="40883020"/>
    <w:lvl w:ilvl="0">
      <w:start w:val="1"/>
      <w:numFmt w:val="bullet"/>
      <w:lvlText w:val=""/>
      <w:lvlJc w:val="left"/>
      <w:pPr>
        <w:ind w:left="245" w:hanging="245"/>
      </w:pPr>
      <w:rPr>
        <w:rFonts w:ascii="Symbol" w:hAnsi="Symbol" w:cs="Symbol" w:hint="default"/>
        <w:color w:val="FF388C" w:themeColor="accent1"/>
        <w:sz w:val="16"/>
      </w:rPr>
    </w:lvl>
    <w:lvl w:ilvl="1">
      <w:start w:val="1"/>
      <w:numFmt w:val="bullet"/>
      <w:lvlText w:val=""/>
      <w:lvlJc w:val="left"/>
      <w:pPr>
        <w:ind w:left="490" w:hanging="245"/>
      </w:pPr>
      <w:rPr>
        <w:rFonts w:ascii="Symbol" w:hAnsi="Symbol" w:hint="default"/>
        <w:color w:val="FF388C" w:themeColor="accent1"/>
        <w:sz w:val="18"/>
      </w:rPr>
    </w:lvl>
    <w:lvl w:ilvl="2">
      <w:start w:val="1"/>
      <w:numFmt w:val="bullet"/>
      <w:lvlText w:val=""/>
      <w:lvlJc w:val="left"/>
      <w:pPr>
        <w:ind w:left="735" w:hanging="245"/>
      </w:pPr>
      <w:rPr>
        <w:rFonts w:ascii="Symbol" w:hAnsi="Symbol" w:hint="default"/>
        <w:color w:val="FF388C" w:themeColor="accent1"/>
        <w:sz w:val="18"/>
      </w:rPr>
    </w:lvl>
    <w:lvl w:ilvl="3">
      <w:start w:val="1"/>
      <w:numFmt w:val="bullet"/>
      <w:lvlText w:val=""/>
      <w:lvlJc w:val="left"/>
      <w:pPr>
        <w:ind w:left="980" w:hanging="245"/>
      </w:pPr>
      <w:rPr>
        <w:rFonts w:ascii="Symbol" w:hAnsi="Symbol" w:hint="default"/>
        <w:color w:val="E80061" w:themeColor="accent1" w:themeShade="BF"/>
        <w:sz w:val="12"/>
      </w:rPr>
    </w:lvl>
    <w:lvl w:ilvl="4">
      <w:start w:val="1"/>
      <w:numFmt w:val="bullet"/>
      <w:lvlText w:val=""/>
      <w:lvlJc w:val="left"/>
      <w:pPr>
        <w:ind w:left="1225" w:hanging="245"/>
      </w:pPr>
      <w:rPr>
        <w:rFonts w:ascii="Symbol" w:hAnsi="Symbol" w:hint="default"/>
        <w:color w:val="E80061" w:themeColor="accent1" w:themeShade="BF"/>
        <w:sz w:val="12"/>
      </w:rPr>
    </w:lvl>
    <w:lvl w:ilvl="5">
      <w:start w:val="1"/>
      <w:numFmt w:val="bullet"/>
      <w:lvlText w:val=""/>
      <w:lvlJc w:val="left"/>
      <w:pPr>
        <w:ind w:left="1470" w:hanging="245"/>
      </w:pPr>
      <w:rPr>
        <w:rFonts w:ascii="Symbol" w:hAnsi="Symbol" w:hint="default"/>
        <w:color w:val="00349E" w:themeColor="accent6"/>
        <w:sz w:val="12"/>
      </w:rPr>
    </w:lvl>
    <w:lvl w:ilvl="6">
      <w:start w:val="1"/>
      <w:numFmt w:val="bullet"/>
      <w:lvlText w:val=""/>
      <w:lvlJc w:val="left"/>
      <w:pPr>
        <w:ind w:left="1715" w:hanging="245"/>
      </w:pPr>
      <w:rPr>
        <w:rFonts w:ascii="Symbol" w:hAnsi="Symbol" w:hint="default"/>
        <w:color w:val="00349E" w:themeColor="accent6"/>
        <w:sz w:val="12"/>
      </w:rPr>
    </w:lvl>
    <w:lvl w:ilvl="7">
      <w:start w:val="1"/>
      <w:numFmt w:val="bullet"/>
      <w:lvlText w:val=""/>
      <w:lvlJc w:val="left"/>
      <w:pPr>
        <w:ind w:left="1960" w:hanging="245"/>
      </w:pPr>
      <w:rPr>
        <w:rFonts w:ascii="Symbol" w:hAnsi="Symbol" w:hint="default"/>
        <w:color w:val="00349E" w:themeColor="accent6"/>
        <w:sz w:val="12"/>
      </w:rPr>
    </w:lvl>
    <w:lvl w:ilvl="8">
      <w:start w:val="1"/>
      <w:numFmt w:val="bullet"/>
      <w:lvlText w:val=""/>
      <w:lvlJc w:val="left"/>
      <w:pPr>
        <w:ind w:left="2205" w:hanging="245"/>
      </w:pPr>
      <w:rPr>
        <w:rFonts w:ascii="Symbol" w:hAnsi="Symbol" w:hint="default"/>
        <w:color w:val="00349E" w:themeColor="accent6"/>
        <w:sz w:val="12"/>
      </w:rPr>
    </w:lvl>
  </w:abstractNum>
  <w:num w:numId="1">
    <w:abstractNumId w:val="20"/>
  </w:num>
  <w:num w:numId="2">
    <w:abstractNumId w:val="16"/>
  </w:num>
  <w:num w:numId="3">
    <w:abstractNumId w:val="17"/>
  </w:num>
  <w:num w:numId="4">
    <w:abstractNumId w:val="12"/>
  </w:num>
  <w:num w:numId="5">
    <w:abstractNumId w:val="15"/>
  </w:num>
  <w:num w:numId="6">
    <w:abstractNumId w:val="10"/>
  </w:num>
  <w:num w:numId="7">
    <w:abstractNumId w:val="23"/>
  </w:num>
  <w:num w:numId="8">
    <w:abstractNumId w:val="18"/>
  </w:num>
  <w:num w:numId="9">
    <w:abstractNumId w:val="13"/>
  </w:num>
  <w:num w:numId="10">
    <w:abstractNumId w:val="11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9"/>
  </w:num>
  <w:num w:numId="22">
    <w:abstractNumId w:val="11"/>
  </w:num>
  <w:num w:numId="23">
    <w:abstractNumId w:val="16"/>
  </w:num>
  <w:num w:numId="24">
    <w:abstractNumId w:val="13"/>
  </w:num>
  <w:num w:numId="25">
    <w:abstractNumId w:val="11"/>
  </w:num>
  <w:num w:numId="26">
    <w:abstractNumId w:val="16"/>
  </w:num>
  <w:num w:numId="27">
    <w:abstractNumId w:val="13"/>
  </w:num>
  <w:num w:numId="28">
    <w:abstractNumId w:val="14"/>
  </w:num>
  <w:num w:numId="29">
    <w:abstractNumId w:val="22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/>
  <w:attachedTemplate r:id="rId1"/>
  <w:styleLockQFSet/>
  <w:defaultTabStop w:val="709"/>
  <w:hyphenationZone w:val="420"/>
  <w:drawingGridHorizontalSpacing w:val="100"/>
  <w:displayHorizontalDrawingGridEvery w:val="2"/>
  <w:characterSpacingControl w:val="doNotCompress"/>
  <w:hdrShapeDefaults>
    <o:shapedefaults v:ext="edit" spidmax="2049" style="mso-height-percent:900" fillcolor="white">
      <v:fill color="white"/>
      <o:colormru v:ext="edit" colors="#40a6be,#b4dce6,#98cfdc,#ff7d26,#ff9d5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A76"/>
    <w:rsid w:val="00045D5F"/>
    <w:rsid w:val="00093C11"/>
    <w:rsid w:val="000E3293"/>
    <w:rsid w:val="00152369"/>
    <w:rsid w:val="00157B49"/>
    <w:rsid w:val="001708E6"/>
    <w:rsid w:val="00184BE8"/>
    <w:rsid w:val="001A1498"/>
    <w:rsid w:val="001D4064"/>
    <w:rsid w:val="00226509"/>
    <w:rsid w:val="00254E8E"/>
    <w:rsid w:val="002E2435"/>
    <w:rsid w:val="002F793D"/>
    <w:rsid w:val="00352DB4"/>
    <w:rsid w:val="0038320F"/>
    <w:rsid w:val="003A3156"/>
    <w:rsid w:val="003D343A"/>
    <w:rsid w:val="00446112"/>
    <w:rsid w:val="00500B46"/>
    <w:rsid w:val="005626FC"/>
    <w:rsid w:val="00562E65"/>
    <w:rsid w:val="005928A9"/>
    <w:rsid w:val="005B5320"/>
    <w:rsid w:val="005E019D"/>
    <w:rsid w:val="005E094F"/>
    <w:rsid w:val="00607FB8"/>
    <w:rsid w:val="00621087"/>
    <w:rsid w:val="00626887"/>
    <w:rsid w:val="006D6F19"/>
    <w:rsid w:val="006F210F"/>
    <w:rsid w:val="00744A30"/>
    <w:rsid w:val="007860EB"/>
    <w:rsid w:val="0082413C"/>
    <w:rsid w:val="00842D47"/>
    <w:rsid w:val="00857A98"/>
    <w:rsid w:val="00857C7F"/>
    <w:rsid w:val="008D6FCE"/>
    <w:rsid w:val="00962C96"/>
    <w:rsid w:val="009A552F"/>
    <w:rsid w:val="009C69B6"/>
    <w:rsid w:val="009F775C"/>
    <w:rsid w:val="00AB54BE"/>
    <w:rsid w:val="00AD31A0"/>
    <w:rsid w:val="00AE335C"/>
    <w:rsid w:val="00BC2D0C"/>
    <w:rsid w:val="00C234F4"/>
    <w:rsid w:val="00C35233"/>
    <w:rsid w:val="00C80697"/>
    <w:rsid w:val="00C9251E"/>
    <w:rsid w:val="00CC371A"/>
    <w:rsid w:val="00CE259A"/>
    <w:rsid w:val="00D14F24"/>
    <w:rsid w:val="00D26E05"/>
    <w:rsid w:val="00D26F7D"/>
    <w:rsid w:val="00D56E01"/>
    <w:rsid w:val="00D80FD3"/>
    <w:rsid w:val="00DB2B51"/>
    <w:rsid w:val="00DB7B26"/>
    <w:rsid w:val="00DD3AE7"/>
    <w:rsid w:val="00DE092F"/>
    <w:rsid w:val="00E31ED7"/>
    <w:rsid w:val="00ED2691"/>
    <w:rsid w:val="00F574F8"/>
    <w:rsid w:val="00F6538D"/>
    <w:rsid w:val="00F77A76"/>
    <w:rsid w:val="00F87A47"/>
    <w:rsid w:val="00F87F33"/>
    <w:rsid w:val="00F902C3"/>
    <w:rsid w:val="00FB0ED4"/>
    <w:rsid w:val="00FD2C2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undOvr"/>
    <m:naryLim m:val="subSup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height-percent:900" fillcolor="white">
      <v:fill color="white"/>
      <o:colormru v:ext="edit" colors="#40a6be,#b4dce6,#98cfdc,#ff7d26,#ff9d5b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semiHidden="0" w:uiPriority="9" w:unhideWhenUsed="0"/>
    <w:lsdException w:name="heading 3" w:semiHidden="0" w:uiPriority="9" w:unhideWhenUsed="0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itle" w:semiHidden="0" w:uiPriority="10" w:unhideWhenUsed="0"/>
    <w:lsdException w:name="Closing" w:uiPriority="4" w:qFormat="1"/>
    <w:lsdException w:name="Default Paragraph Font" w:uiPriority="1"/>
    <w:lsdException w:name="Subtitle" w:semiHidden="0" w:uiPriority="11" w:unhideWhenUsed="0"/>
    <w:lsdException w:name="Salutation" w:uiPriority="4" w:qFormat="1"/>
    <w:lsdException w:name="Block Text" w:semiHidden="0" w:uiPriority="3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No Spacing" w:semiHidden="0" w:uiPriority="1" w:unhideWhenUsed="0" w:qFormat="1"/>
    <w:lsdException w:name="Revision" w:uiPriority="0" w:unhideWhenUsed="0"/>
    <w:lsdException w:name="List Paragraph" w:uiPriority="6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1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0"/>
      <w:contextualSpacing/>
    </w:pPr>
    <w:rPr>
      <w:color w:val="666666" w:themeColor="text2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pPr>
      <w:spacing w:before="360" w:after="40"/>
      <w:contextualSpacing w:val="0"/>
      <w:outlineLvl w:val="0"/>
    </w:pPr>
    <w:rPr>
      <w:rFonts w:asciiTheme="majorHAnsi" w:hAnsiTheme="majorHAnsi"/>
      <w:smallCaps/>
      <w:color w:val="4C4C4C" w:themeColor="text2" w:themeShade="BF"/>
      <w:spacing w:val="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pPr>
      <w:contextualSpacing w:val="0"/>
      <w:outlineLvl w:val="1"/>
    </w:pPr>
    <w:rPr>
      <w:rFonts w:asciiTheme="majorHAnsi" w:hAnsiTheme="majorHAnsi"/>
      <w:color w:val="4C4C4C" w:themeColor="text2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pPr>
      <w:contextualSpacing w:val="0"/>
      <w:outlineLvl w:val="2"/>
    </w:pPr>
    <w:rPr>
      <w:rFonts w:asciiTheme="majorHAnsi" w:hAnsiTheme="majorHAnsi"/>
      <w:color w:val="4C4C4C" w:themeColor="text2" w:themeShade="BF"/>
      <w:spacing w:val="5"/>
      <w:sz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pPr>
      <w:contextualSpacing w:val="0"/>
      <w:outlineLvl w:val="3"/>
    </w:pPr>
    <w:rPr>
      <w:rFonts w:asciiTheme="majorHAnsi" w:hAnsiTheme="majorHAnsi"/>
      <w:color w:val="E80061" w:themeColor="accent1" w:themeShade="BF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pPr>
      <w:contextualSpacing w:val="0"/>
      <w:outlineLvl w:val="4"/>
    </w:pPr>
    <w:rPr>
      <w:i/>
      <w:color w:val="E80061" w:themeColor="accent1" w:themeShade="BF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pPr>
      <w:contextualSpacing w:val="0"/>
      <w:outlineLvl w:val="5"/>
    </w:pPr>
    <w:rPr>
      <w:b/>
      <w:color w:val="E80061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pPr>
      <w:contextualSpacing w:val="0"/>
      <w:outlineLvl w:val="6"/>
    </w:pPr>
    <w:rPr>
      <w:b/>
      <w:i/>
      <w:color w:val="E80061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pPr>
      <w:contextualSpacing w:val="0"/>
      <w:outlineLvl w:val="7"/>
    </w:pPr>
    <w:rPr>
      <w:b/>
      <w:color w:val="AA0042" w:themeColor="accent2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pPr>
      <w:contextualSpacing w:val="0"/>
      <w:outlineLvl w:val="8"/>
    </w:pPr>
    <w:rPr>
      <w:b/>
      <w:i/>
      <w:color w:val="AA0042" w:themeColor="accent2" w:themeShade="BF"/>
      <w:sz w:val="18"/>
      <w:szCs w:val="1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cicienormalne">
    <w:name w:val="Normal Indent"/>
    <w:basedOn w:val="Normalny"/>
    <w:uiPriority w:val="99"/>
    <w:unhideWhenUsed/>
    <w:pPr>
      <w:ind w:left="720"/>
    </w:pPr>
  </w:style>
  <w:style w:type="paragraph" w:customStyle="1" w:styleId="Sekcja">
    <w:name w:val="Sekcja"/>
    <w:basedOn w:val="Normalny"/>
    <w:uiPriority w:val="2"/>
    <w:qFormat/>
    <w:pPr>
      <w:spacing w:before="200" w:line="240" w:lineRule="auto"/>
    </w:pPr>
    <w:rPr>
      <w:rFonts w:asciiTheme="majorHAnsi" w:hAnsiTheme="majorHAnsi" w:cstheme="majorBidi"/>
      <w:caps/>
      <w:spacing w:val="10"/>
    </w:rPr>
  </w:style>
  <w:style w:type="paragraph" w:customStyle="1" w:styleId="Podsekcja">
    <w:name w:val="Podsekcja"/>
    <w:basedOn w:val="Normalny"/>
    <w:uiPriority w:val="2"/>
    <w:qFormat/>
    <w:pPr>
      <w:spacing w:before="60"/>
    </w:pPr>
    <w:rPr>
      <w:b/>
    </w:rPr>
  </w:style>
  <w:style w:type="paragraph" w:styleId="Nagwek">
    <w:name w:val="header"/>
    <w:basedOn w:val="Normalny"/>
    <w:link w:val="NagwekZnak"/>
    <w:uiPriority w:val="99"/>
    <w:semiHidden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Pr>
      <w:color w:val="666666" w:themeColor="text2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Pr>
      <w:color w:val="666666" w:themeColor="text2"/>
      <w:sz w:val="20"/>
      <w:szCs w:val="20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Tytuksiki">
    <w:name w:val="Book Title"/>
    <w:basedOn w:val="Domylnaczcionkaakapitu"/>
    <w:uiPriority w:val="13"/>
    <w:qFormat/>
    <w:rPr>
      <w:rFonts w:cs="Times New Roman"/>
      <w:smallCaps/>
      <w:color w:val="000000"/>
      <w:spacing w:val="10"/>
    </w:rPr>
  </w:style>
  <w:style w:type="character" w:styleId="Uwydatnienie">
    <w:name w:val="Emphasis"/>
    <w:uiPriority w:val="20"/>
    <w:qFormat/>
    <w:rPr>
      <w:b/>
      <w:i/>
      <w:color w:val="333333" w:themeColor="text2" w:themeShade="80"/>
      <w:spacing w:val="10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semiHidden/>
    <w:rPr>
      <w:rFonts w:asciiTheme="majorHAnsi" w:hAnsiTheme="majorHAnsi"/>
      <w:smallCaps/>
      <w:color w:val="4C4C4C" w:themeColor="text2" w:themeShade="BF"/>
      <w:spacing w:val="5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Pr>
      <w:rFonts w:asciiTheme="majorHAnsi" w:hAnsiTheme="majorHAnsi"/>
      <w:color w:val="4C4C4C" w:themeColor="text2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Pr>
      <w:rFonts w:asciiTheme="majorHAnsi" w:hAnsiTheme="majorHAnsi"/>
      <w:color w:val="4C4C4C" w:themeColor="text2" w:themeShade="BF"/>
      <w:spacing w:val="5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Pr>
      <w:rFonts w:asciiTheme="majorHAnsi" w:hAnsiTheme="majorHAnsi"/>
      <w:color w:val="E800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i/>
      <w:color w:val="E800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b/>
      <w:color w:val="E80061" w:themeColor="accent1" w:themeShade="BF"/>
      <w:sz w:val="20"/>
      <w:szCs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b/>
      <w:i/>
      <w:color w:val="E80061" w:themeColor="accent1" w:themeShade="BF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Pr>
      <w:b/>
      <w:color w:val="AA0042" w:themeColor="accent2" w:themeShade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b/>
      <w:i/>
      <w:color w:val="AA0042" w:themeColor="accent2" w:themeShade="BF"/>
      <w:sz w:val="18"/>
      <w:szCs w:val="18"/>
    </w:rPr>
  </w:style>
  <w:style w:type="character" w:styleId="Wyrnienieintensywne">
    <w:name w:val="Intense Emphasis"/>
    <w:basedOn w:val="Domylnaczcionkaakapitu"/>
    <w:uiPriority w:val="21"/>
    <w:qFormat/>
    <w:rPr>
      <w:i/>
      <w:caps/>
      <w:color w:val="E80061" w:themeColor="accent1" w:themeShade="BF"/>
      <w:spacing w:val="10"/>
      <w:sz w:val="18"/>
      <w:szCs w:val="18"/>
    </w:rPr>
  </w:style>
  <w:style w:type="paragraph" w:styleId="Cytatintensywny">
    <w:name w:val="Intense Quote"/>
    <w:basedOn w:val="Cytat"/>
    <w:link w:val="CytatintensywnyZnak"/>
    <w:uiPriority w:val="30"/>
    <w:qFormat/>
    <w:pPr>
      <w:pBdr>
        <w:bottom w:val="double" w:sz="4" w:space="4" w:color="FF7D26"/>
      </w:pBdr>
      <w:spacing w:line="300" w:lineRule="auto"/>
      <w:ind w:left="936" w:right="936"/>
    </w:pPr>
    <w:rPr>
      <w:i w:val="0"/>
      <w:iCs/>
      <w:color w:val="E800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iCs/>
      <w:color w:val="E80061" w:themeColor="accent1" w:themeShade="BF"/>
      <w:sz w:val="20"/>
      <w:szCs w:val="20"/>
    </w:rPr>
  </w:style>
  <w:style w:type="paragraph" w:styleId="Cytat">
    <w:name w:val="Quote"/>
    <w:basedOn w:val="Normalny"/>
    <w:link w:val="CytatZnak"/>
    <w:uiPriority w:val="29"/>
    <w:qFormat/>
    <w:pPr>
      <w:spacing w:after="200"/>
      <w:contextualSpacing w:val="0"/>
    </w:pPr>
    <w:rPr>
      <w:i/>
      <w:color w:val="4C4C4C" w:themeColor="text2" w:themeShade="BF"/>
    </w:rPr>
  </w:style>
  <w:style w:type="character" w:customStyle="1" w:styleId="CytatZnak">
    <w:name w:val="Cytat Znak"/>
    <w:basedOn w:val="Domylnaczcionkaakapitu"/>
    <w:link w:val="Cytat"/>
    <w:uiPriority w:val="29"/>
    <w:rPr>
      <w:i/>
      <w:color w:val="4C4C4C" w:themeColor="text2" w:themeShade="BF"/>
      <w:sz w:val="20"/>
      <w:szCs w:val="20"/>
    </w:rPr>
  </w:style>
  <w:style w:type="character" w:styleId="Odwoanieintensywne">
    <w:name w:val="Intense Reference"/>
    <w:basedOn w:val="Domylnaczcionkaakapitu"/>
    <w:uiPriority w:val="32"/>
    <w:qFormat/>
    <w:rPr>
      <w:rFonts w:cs="Times New Roman"/>
      <w:b/>
      <w:caps/>
      <w:color w:val="AA0042" w:themeColor="accent2" w:themeShade="BF"/>
      <w:spacing w:val="5"/>
      <w:sz w:val="18"/>
      <w:szCs w:val="18"/>
    </w:rPr>
  </w:style>
  <w:style w:type="paragraph" w:styleId="Podtytu">
    <w:name w:val="Subtitle"/>
    <w:basedOn w:val="Normalny"/>
    <w:link w:val="PodtytuZnak"/>
    <w:uiPriority w:val="11"/>
    <w:pPr>
      <w:spacing w:after="200"/>
      <w:contextualSpacing w:val="0"/>
    </w:pPr>
    <w:rPr>
      <w:i/>
      <w:spacing w:val="5"/>
      <w:sz w:val="24"/>
    </w:rPr>
  </w:style>
  <w:style w:type="character" w:customStyle="1" w:styleId="PodtytuZnak">
    <w:name w:val="Podtytuł Znak"/>
    <w:basedOn w:val="Domylnaczcionkaakapitu"/>
    <w:link w:val="Podtytu"/>
    <w:uiPriority w:val="11"/>
    <w:rPr>
      <w:i/>
      <w:color w:val="666666" w:themeColor="text2"/>
      <w:spacing w:val="5"/>
      <w:sz w:val="24"/>
      <w:szCs w:val="24"/>
    </w:rPr>
  </w:style>
  <w:style w:type="character" w:styleId="Wyrnieniedelikatne">
    <w:name w:val="Subtle Emphasis"/>
    <w:basedOn w:val="Domylnaczcionkaakapitu"/>
    <w:uiPriority w:val="19"/>
    <w:qFormat/>
    <w:rPr>
      <w:i/>
      <w:color w:val="E80061" w:themeColor="accent1" w:themeShade="BF"/>
    </w:rPr>
  </w:style>
  <w:style w:type="character" w:styleId="Odwoaniedelikatne">
    <w:name w:val="Subtle Reference"/>
    <w:basedOn w:val="Domylnaczcionkaakapitu"/>
    <w:uiPriority w:val="31"/>
    <w:qFormat/>
    <w:rPr>
      <w:rFonts w:cs="Times New Roman"/>
      <w:b/>
      <w:i/>
      <w:color w:val="AA0042" w:themeColor="accent2" w:themeShade="BF"/>
    </w:rPr>
  </w:style>
  <w:style w:type="paragraph" w:styleId="Tytu">
    <w:name w:val="Title"/>
    <w:basedOn w:val="Normalny"/>
    <w:link w:val="TytuZnak"/>
    <w:uiPriority w:val="10"/>
    <w:pPr>
      <w:spacing w:after="200"/>
      <w:contextualSpacing w:val="0"/>
    </w:pPr>
    <w:rPr>
      <w:rFonts w:asciiTheme="majorHAnsi" w:hAnsiTheme="majorHAnsi"/>
      <w:smallCaps/>
      <w:color w:val="FF388C" w:themeColor="accent1"/>
      <w:spacing w:val="10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Pr>
      <w:rFonts w:asciiTheme="majorHAnsi" w:hAnsiTheme="majorHAnsi"/>
      <w:smallCaps/>
      <w:color w:val="FF388C" w:themeColor="accent1"/>
      <w:spacing w:val="10"/>
      <w:sz w:val="48"/>
      <w:szCs w:val="48"/>
    </w:rPr>
  </w:style>
  <w:style w:type="numbering" w:customStyle="1" w:styleId="Listanumerowana1">
    <w:name w:val="Lista numerowana1"/>
    <w:uiPriority w:val="99"/>
    <w:pPr>
      <w:numPr>
        <w:numId w:val="9"/>
      </w:numPr>
    </w:pPr>
  </w:style>
  <w:style w:type="numbering" w:customStyle="1" w:styleId="Listapunktowana1">
    <w:name w:val="Lista punktowana1"/>
    <w:uiPriority w:val="99"/>
    <w:pPr>
      <w:numPr>
        <w:numId w:val="10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hAnsi="Tahoma" w:cs="Tahoma"/>
      <w:color w:val="666666" w:themeColor="text2"/>
      <w:sz w:val="16"/>
      <w:szCs w:val="16"/>
    </w:rPr>
  </w:style>
  <w:style w:type="paragraph" w:styleId="Listapunktowana">
    <w:name w:val="List Bullet"/>
    <w:basedOn w:val="Wcicienormalne"/>
    <w:uiPriority w:val="99"/>
    <w:unhideWhenUsed/>
    <w:pPr>
      <w:numPr>
        <w:numId w:val="26"/>
      </w:numPr>
    </w:pPr>
  </w:style>
  <w:style w:type="paragraph" w:customStyle="1" w:styleId="Imiinazwisko">
    <w:name w:val="Imię i nazwisko"/>
    <w:basedOn w:val="Normalny"/>
    <w:uiPriority w:val="2"/>
    <w:qFormat/>
    <w:rPr>
      <w:caps/>
      <w:color w:val="FFFFFF" w:themeColor="background1"/>
      <w:sz w:val="44"/>
      <w:szCs w:val="44"/>
    </w:rPr>
  </w:style>
  <w:style w:type="paragraph" w:customStyle="1" w:styleId="Adresnadawcy">
    <w:name w:val="Adres nadawcy"/>
    <w:basedOn w:val="Normalny"/>
    <w:uiPriority w:val="3"/>
    <w:semiHidden/>
    <w:unhideWhenUsed/>
    <w:qFormat/>
    <w:pPr>
      <w:spacing w:line="240" w:lineRule="auto"/>
    </w:pPr>
    <w:rPr>
      <w:color w:val="FFFFFF" w:themeColor="background1"/>
      <w:sz w:val="22"/>
      <w:szCs w:val="22"/>
    </w:rPr>
  </w:style>
  <w:style w:type="paragraph" w:styleId="Bezodstpw">
    <w:name w:val="No Spacing"/>
    <w:uiPriority w:val="1"/>
    <w:unhideWhenUsed/>
    <w:qFormat/>
    <w:pPr>
      <w:spacing w:after="0" w:line="240" w:lineRule="auto"/>
    </w:pPr>
    <w:rPr>
      <w:color w:val="4C4C4C" w:themeColor="text2" w:themeShade="BF"/>
      <w:sz w:val="20"/>
      <w:szCs w:val="20"/>
    </w:rPr>
  </w:style>
  <w:style w:type="paragraph" w:styleId="Zwrotpoegnalny">
    <w:name w:val="Closing"/>
    <w:basedOn w:val="Bezodstpw"/>
    <w:link w:val="ZwrotpoegnalnyZnak"/>
    <w:uiPriority w:val="4"/>
    <w:semiHidden/>
    <w:unhideWhenUsed/>
    <w:qFormat/>
    <w:pPr>
      <w:spacing w:before="960" w:after="960"/>
      <w:ind w:right="2520"/>
    </w:pPr>
  </w:style>
  <w:style w:type="character" w:customStyle="1" w:styleId="ZwrotpoegnalnyZnak">
    <w:name w:val="Zwrot pożegnalny Znak"/>
    <w:basedOn w:val="Domylnaczcionkaakapitu"/>
    <w:link w:val="Zwrotpoegnalny"/>
    <w:uiPriority w:val="4"/>
    <w:semiHidden/>
    <w:rPr>
      <w:color w:val="4C4C4C" w:themeColor="text2" w:themeShade="BF"/>
      <w:sz w:val="20"/>
      <w:szCs w:val="20"/>
    </w:rPr>
  </w:style>
  <w:style w:type="paragraph" w:styleId="Data">
    <w:name w:val="Date"/>
    <w:basedOn w:val="Normalny"/>
    <w:next w:val="Normalny"/>
    <w:link w:val="DataZnak"/>
    <w:uiPriority w:val="99"/>
    <w:unhideWhenUsed/>
    <w:pPr>
      <w:spacing w:after="200"/>
      <w:contextualSpacing w:val="0"/>
    </w:pPr>
    <w:rPr>
      <w:b/>
      <w:color w:val="FF388C" w:themeColor="accent1"/>
    </w:rPr>
  </w:style>
  <w:style w:type="character" w:customStyle="1" w:styleId="DataZnak">
    <w:name w:val="Data Znak"/>
    <w:basedOn w:val="Domylnaczcionkaakapitu"/>
    <w:link w:val="Data"/>
    <w:uiPriority w:val="99"/>
    <w:rPr>
      <w:b/>
      <w:color w:val="FF388C" w:themeColor="accent1"/>
      <w:sz w:val="20"/>
      <w:szCs w:val="20"/>
    </w:rPr>
  </w:style>
  <w:style w:type="paragraph" w:customStyle="1" w:styleId="Adresodbiorcy">
    <w:name w:val="Adres odbiorcy"/>
    <w:basedOn w:val="Bezodstpw"/>
    <w:uiPriority w:val="3"/>
    <w:semiHidden/>
    <w:unhideWhenUsed/>
    <w:qFormat/>
    <w:pPr>
      <w:spacing w:after="480"/>
      <w:contextualSpacing/>
    </w:pPr>
    <w:rPr>
      <w:rFonts w:asciiTheme="majorHAnsi" w:hAnsiTheme="majorHAnsi"/>
    </w:rPr>
  </w:style>
  <w:style w:type="paragraph" w:customStyle="1" w:styleId="Odbiorca">
    <w:name w:val="Odbiorca"/>
    <w:basedOn w:val="Normalny"/>
    <w:uiPriority w:val="3"/>
    <w:semiHidden/>
    <w:unhideWhenUsed/>
    <w:qFormat/>
    <w:pPr>
      <w:spacing w:before="480" w:line="240" w:lineRule="auto"/>
    </w:pPr>
    <w:rPr>
      <w:b/>
      <w:color w:val="4C4C4C" w:themeColor="text2" w:themeShade="BF"/>
    </w:rPr>
  </w:style>
  <w:style w:type="paragraph" w:styleId="Zwrotgrzecznociowy">
    <w:name w:val="Salutation"/>
    <w:basedOn w:val="Wcicienormalne"/>
    <w:next w:val="Normalny"/>
    <w:link w:val="ZwrotgrzecznociowyZnak"/>
    <w:uiPriority w:val="4"/>
    <w:unhideWhenUsed/>
    <w:qFormat/>
    <w:pPr>
      <w:spacing w:after="200"/>
      <w:ind w:left="0"/>
      <w:contextualSpacing w:val="0"/>
    </w:pPr>
    <w:rPr>
      <w:b/>
      <w:color w:val="4C4C4C" w:themeColor="text2" w:themeShade="BF"/>
    </w:rPr>
  </w:style>
  <w:style w:type="character" w:customStyle="1" w:styleId="ZwrotgrzecznociowyZnak">
    <w:name w:val="Zwrot grzecznościowy Znak"/>
    <w:basedOn w:val="Domylnaczcionkaakapitu"/>
    <w:link w:val="Zwrotgrzecznociowy"/>
    <w:uiPriority w:val="4"/>
    <w:rPr>
      <w:b/>
      <w:color w:val="4C4C4C" w:themeColor="text2" w:themeShade="BF"/>
      <w:sz w:val="20"/>
      <w:szCs w:val="20"/>
    </w:rPr>
  </w:style>
  <w:style w:type="character" w:styleId="Tekstzastpczy">
    <w:name w:val="Placeholder Text"/>
    <w:basedOn w:val="Domylnaczcionkaakapitu"/>
    <w:uiPriority w:val="99"/>
    <w:unhideWhenUsed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semiHidden="0" w:uiPriority="9" w:unhideWhenUsed="0"/>
    <w:lsdException w:name="heading 3" w:semiHidden="0" w:uiPriority="9" w:unhideWhenUsed="0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Title" w:semiHidden="0" w:uiPriority="10" w:unhideWhenUsed="0"/>
    <w:lsdException w:name="Closing" w:uiPriority="4" w:qFormat="1"/>
    <w:lsdException w:name="Default Paragraph Font" w:uiPriority="1"/>
    <w:lsdException w:name="Subtitle" w:semiHidden="0" w:uiPriority="11" w:unhideWhenUsed="0"/>
    <w:lsdException w:name="Salutation" w:uiPriority="4" w:qFormat="1"/>
    <w:lsdException w:name="Block Text" w:semiHidden="0" w:uiPriority="3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No Spacing" w:semiHidden="0" w:uiPriority="1" w:unhideWhenUsed="0" w:qFormat="1"/>
    <w:lsdException w:name="Revision" w:uiPriority="0" w:unhideWhenUsed="0"/>
    <w:lsdException w:name="List Paragraph" w:uiPriority="6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1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0"/>
      <w:contextualSpacing/>
    </w:pPr>
    <w:rPr>
      <w:color w:val="666666" w:themeColor="text2"/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semiHidden/>
    <w:unhideWhenUsed/>
    <w:pPr>
      <w:spacing w:before="360" w:after="40"/>
      <w:contextualSpacing w:val="0"/>
      <w:outlineLvl w:val="0"/>
    </w:pPr>
    <w:rPr>
      <w:rFonts w:asciiTheme="majorHAnsi" w:hAnsiTheme="majorHAnsi"/>
      <w:smallCaps/>
      <w:color w:val="4C4C4C" w:themeColor="text2" w:themeShade="BF"/>
      <w:spacing w:val="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pPr>
      <w:contextualSpacing w:val="0"/>
      <w:outlineLvl w:val="1"/>
    </w:pPr>
    <w:rPr>
      <w:rFonts w:asciiTheme="majorHAnsi" w:hAnsiTheme="majorHAnsi"/>
      <w:color w:val="4C4C4C" w:themeColor="text2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pPr>
      <w:contextualSpacing w:val="0"/>
      <w:outlineLvl w:val="2"/>
    </w:pPr>
    <w:rPr>
      <w:rFonts w:asciiTheme="majorHAnsi" w:hAnsiTheme="majorHAnsi"/>
      <w:color w:val="4C4C4C" w:themeColor="text2" w:themeShade="BF"/>
      <w:spacing w:val="5"/>
      <w:sz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pPr>
      <w:contextualSpacing w:val="0"/>
      <w:outlineLvl w:val="3"/>
    </w:pPr>
    <w:rPr>
      <w:rFonts w:asciiTheme="majorHAnsi" w:hAnsiTheme="majorHAnsi"/>
      <w:color w:val="E80061" w:themeColor="accent1" w:themeShade="BF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pPr>
      <w:contextualSpacing w:val="0"/>
      <w:outlineLvl w:val="4"/>
    </w:pPr>
    <w:rPr>
      <w:i/>
      <w:color w:val="E80061" w:themeColor="accent1" w:themeShade="BF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pPr>
      <w:contextualSpacing w:val="0"/>
      <w:outlineLvl w:val="5"/>
    </w:pPr>
    <w:rPr>
      <w:b/>
      <w:color w:val="E80061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pPr>
      <w:contextualSpacing w:val="0"/>
      <w:outlineLvl w:val="6"/>
    </w:pPr>
    <w:rPr>
      <w:b/>
      <w:i/>
      <w:color w:val="E80061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pPr>
      <w:contextualSpacing w:val="0"/>
      <w:outlineLvl w:val="7"/>
    </w:pPr>
    <w:rPr>
      <w:b/>
      <w:color w:val="AA0042" w:themeColor="accent2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pPr>
      <w:contextualSpacing w:val="0"/>
      <w:outlineLvl w:val="8"/>
    </w:pPr>
    <w:rPr>
      <w:b/>
      <w:i/>
      <w:color w:val="AA0042" w:themeColor="accent2" w:themeShade="BF"/>
      <w:sz w:val="18"/>
      <w:szCs w:val="1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cicienormalne">
    <w:name w:val="Normal Indent"/>
    <w:basedOn w:val="Normalny"/>
    <w:uiPriority w:val="99"/>
    <w:unhideWhenUsed/>
    <w:pPr>
      <w:ind w:left="720"/>
    </w:pPr>
  </w:style>
  <w:style w:type="paragraph" w:customStyle="1" w:styleId="Sekcja">
    <w:name w:val="Sekcja"/>
    <w:basedOn w:val="Normalny"/>
    <w:uiPriority w:val="2"/>
    <w:qFormat/>
    <w:pPr>
      <w:spacing w:before="200" w:line="240" w:lineRule="auto"/>
    </w:pPr>
    <w:rPr>
      <w:rFonts w:asciiTheme="majorHAnsi" w:hAnsiTheme="majorHAnsi" w:cstheme="majorBidi"/>
      <w:caps/>
      <w:spacing w:val="10"/>
    </w:rPr>
  </w:style>
  <w:style w:type="paragraph" w:customStyle="1" w:styleId="Podsekcja">
    <w:name w:val="Podsekcja"/>
    <w:basedOn w:val="Normalny"/>
    <w:uiPriority w:val="2"/>
    <w:qFormat/>
    <w:pPr>
      <w:spacing w:before="60"/>
    </w:pPr>
    <w:rPr>
      <w:b/>
    </w:rPr>
  </w:style>
  <w:style w:type="paragraph" w:styleId="Nagwek">
    <w:name w:val="header"/>
    <w:basedOn w:val="Normalny"/>
    <w:link w:val="NagwekZnak"/>
    <w:uiPriority w:val="99"/>
    <w:semiHidden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Pr>
      <w:color w:val="666666" w:themeColor="text2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Pr>
      <w:color w:val="666666" w:themeColor="text2"/>
      <w:sz w:val="20"/>
      <w:szCs w:val="20"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Tytuksiki">
    <w:name w:val="Book Title"/>
    <w:basedOn w:val="Domylnaczcionkaakapitu"/>
    <w:uiPriority w:val="13"/>
    <w:qFormat/>
    <w:rPr>
      <w:rFonts w:cs="Times New Roman"/>
      <w:smallCaps/>
      <w:color w:val="000000"/>
      <w:spacing w:val="10"/>
    </w:rPr>
  </w:style>
  <w:style w:type="character" w:styleId="Uwydatnienie">
    <w:name w:val="Emphasis"/>
    <w:uiPriority w:val="20"/>
    <w:qFormat/>
    <w:rPr>
      <w:b/>
      <w:i/>
      <w:color w:val="333333" w:themeColor="text2" w:themeShade="80"/>
      <w:spacing w:val="10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semiHidden/>
    <w:rPr>
      <w:rFonts w:asciiTheme="majorHAnsi" w:hAnsiTheme="majorHAnsi"/>
      <w:smallCaps/>
      <w:color w:val="4C4C4C" w:themeColor="text2" w:themeShade="BF"/>
      <w:spacing w:val="5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Pr>
      <w:rFonts w:asciiTheme="majorHAnsi" w:hAnsiTheme="majorHAnsi"/>
      <w:color w:val="4C4C4C" w:themeColor="text2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Pr>
      <w:rFonts w:asciiTheme="majorHAnsi" w:hAnsiTheme="majorHAnsi"/>
      <w:color w:val="4C4C4C" w:themeColor="text2" w:themeShade="BF"/>
      <w:spacing w:val="5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Pr>
      <w:rFonts w:asciiTheme="majorHAnsi" w:hAnsiTheme="majorHAnsi"/>
      <w:color w:val="E800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i/>
      <w:color w:val="E800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b/>
      <w:color w:val="E80061" w:themeColor="accent1" w:themeShade="BF"/>
      <w:sz w:val="20"/>
      <w:szCs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b/>
      <w:i/>
      <w:color w:val="E80061" w:themeColor="accent1" w:themeShade="BF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Pr>
      <w:b/>
      <w:color w:val="AA0042" w:themeColor="accent2" w:themeShade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b/>
      <w:i/>
      <w:color w:val="AA0042" w:themeColor="accent2" w:themeShade="BF"/>
      <w:sz w:val="18"/>
      <w:szCs w:val="18"/>
    </w:rPr>
  </w:style>
  <w:style w:type="character" w:styleId="Wyrnienieintensywne">
    <w:name w:val="Intense Emphasis"/>
    <w:basedOn w:val="Domylnaczcionkaakapitu"/>
    <w:uiPriority w:val="21"/>
    <w:qFormat/>
    <w:rPr>
      <w:i/>
      <w:caps/>
      <w:color w:val="E80061" w:themeColor="accent1" w:themeShade="BF"/>
      <w:spacing w:val="10"/>
      <w:sz w:val="18"/>
      <w:szCs w:val="18"/>
    </w:rPr>
  </w:style>
  <w:style w:type="paragraph" w:styleId="Cytatintensywny">
    <w:name w:val="Intense Quote"/>
    <w:basedOn w:val="Cytat"/>
    <w:link w:val="CytatintensywnyZnak"/>
    <w:uiPriority w:val="30"/>
    <w:qFormat/>
    <w:pPr>
      <w:pBdr>
        <w:bottom w:val="double" w:sz="4" w:space="4" w:color="FF7D26"/>
      </w:pBdr>
      <w:spacing w:line="300" w:lineRule="auto"/>
      <w:ind w:left="936" w:right="936"/>
    </w:pPr>
    <w:rPr>
      <w:i w:val="0"/>
      <w:iCs/>
      <w:color w:val="E800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iCs/>
      <w:color w:val="E80061" w:themeColor="accent1" w:themeShade="BF"/>
      <w:sz w:val="20"/>
      <w:szCs w:val="20"/>
    </w:rPr>
  </w:style>
  <w:style w:type="paragraph" w:styleId="Cytat">
    <w:name w:val="Quote"/>
    <w:basedOn w:val="Normalny"/>
    <w:link w:val="CytatZnak"/>
    <w:uiPriority w:val="29"/>
    <w:qFormat/>
    <w:pPr>
      <w:spacing w:after="200"/>
      <w:contextualSpacing w:val="0"/>
    </w:pPr>
    <w:rPr>
      <w:i/>
      <w:color w:val="4C4C4C" w:themeColor="text2" w:themeShade="BF"/>
    </w:rPr>
  </w:style>
  <w:style w:type="character" w:customStyle="1" w:styleId="CytatZnak">
    <w:name w:val="Cytat Znak"/>
    <w:basedOn w:val="Domylnaczcionkaakapitu"/>
    <w:link w:val="Cytat"/>
    <w:uiPriority w:val="29"/>
    <w:rPr>
      <w:i/>
      <w:color w:val="4C4C4C" w:themeColor="text2" w:themeShade="BF"/>
      <w:sz w:val="20"/>
      <w:szCs w:val="20"/>
    </w:rPr>
  </w:style>
  <w:style w:type="character" w:styleId="Odwoanieintensywne">
    <w:name w:val="Intense Reference"/>
    <w:basedOn w:val="Domylnaczcionkaakapitu"/>
    <w:uiPriority w:val="32"/>
    <w:qFormat/>
    <w:rPr>
      <w:rFonts w:cs="Times New Roman"/>
      <w:b/>
      <w:caps/>
      <w:color w:val="AA0042" w:themeColor="accent2" w:themeShade="BF"/>
      <w:spacing w:val="5"/>
      <w:sz w:val="18"/>
      <w:szCs w:val="18"/>
    </w:rPr>
  </w:style>
  <w:style w:type="paragraph" w:styleId="Podtytu">
    <w:name w:val="Subtitle"/>
    <w:basedOn w:val="Normalny"/>
    <w:link w:val="PodtytuZnak"/>
    <w:uiPriority w:val="11"/>
    <w:pPr>
      <w:spacing w:after="200"/>
      <w:contextualSpacing w:val="0"/>
    </w:pPr>
    <w:rPr>
      <w:i/>
      <w:spacing w:val="5"/>
      <w:sz w:val="24"/>
    </w:rPr>
  </w:style>
  <w:style w:type="character" w:customStyle="1" w:styleId="PodtytuZnak">
    <w:name w:val="Podtytuł Znak"/>
    <w:basedOn w:val="Domylnaczcionkaakapitu"/>
    <w:link w:val="Podtytu"/>
    <w:uiPriority w:val="11"/>
    <w:rPr>
      <w:i/>
      <w:color w:val="666666" w:themeColor="text2"/>
      <w:spacing w:val="5"/>
      <w:sz w:val="24"/>
      <w:szCs w:val="24"/>
    </w:rPr>
  </w:style>
  <w:style w:type="character" w:styleId="Wyrnieniedelikatne">
    <w:name w:val="Subtle Emphasis"/>
    <w:basedOn w:val="Domylnaczcionkaakapitu"/>
    <w:uiPriority w:val="19"/>
    <w:qFormat/>
    <w:rPr>
      <w:i/>
      <w:color w:val="E80061" w:themeColor="accent1" w:themeShade="BF"/>
    </w:rPr>
  </w:style>
  <w:style w:type="character" w:styleId="Odwoaniedelikatne">
    <w:name w:val="Subtle Reference"/>
    <w:basedOn w:val="Domylnaczcionkaakapitu"/>
    <w:uiPriority w:val="31"/>
    <w:qFormat/>
    <w:rPr>
      <w:rFonts w:cs="Times New Roman"/>
      <w:b/>
      <w:i/>
      <w:color w:val="AA0042" w:themeColor="accent2" w:themeShade="BF"/>
    </w:rPr>
  </w:style>
  <w:style w:type="paragraph" w:styleId="Tytu">
    <w:name w:val="Title"/>
    <w:basedOn w:val="Normalny"/>
    <w:link w:val="TytuZnak"/>
    <w:uiPriority w:val="10"/>
    <w:pPr>
      <w:spacing w:after="200"/>
      <w:contextualSpacing w:val="0"/>
    </w:pPr>
    <w:rPr>
      <w:rFonts w:asciiTheme="majorHAnsi" w:hAnsiTheme="majorHAnsi"/>
      <w:smallCaps/>
      <w:color w:val="FF388C" w:themeColor="accent1"/>
      <w:spacing w:val="10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Pr>
      <w:rFonts w:asciiTheme="majorHAnsi" w:hAnsiTheme="majorHAnsi"/>
      <w:smallCaps/>
      <w:color w:val="FF388C" w:themeColor="accent1"/>
      <w:spacing w:val="10"/>
      <w:sz w:val="48"/>
      <w:szCs w:val="48"/>
    </w:rPr>
  </w:style>
  <w:style w:type="numbering" w:customStyle="1" w:styleId="Listanumerowana1">
    <w:name w:val="Lista numerowana1"/>
    <w:uiPriority w:val="99"/>
    <w:pPr>
      <w:numPr>
        <w:numId w:val="9"/>
      </w:numPr>
    </w:pPr>
  </w:style>
  <w:style w:type="numbering" w:customStyle="1" w:styleId="Listapunktowana1">
    <w:name w:val="Lista punktowana1"/>
    <w:uiPriority w:val="99"/>
    <w:pPr>
      <w:numPr>
        <w:numId w:val="10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hAnsi="Tahoma" w:cs="Tahoma"/>
      <w:color w:val="666666" w:themeColor="text2"/>
      <w:sz w:val="16"/>
      <w:szCs w:val="16"/>
    </w:rPr>
  </w:style>
  <w:style w:type="paragraph" w:styleId="Listapunktowana">
    <w:name w:val="List Bullet"/>
    <w:basedOn w:val="Wcicienormalne"/>
    <w:uiPriority w:val="99"/>
    <w:unhideWhenUsed/>
    <w:pPr>
      <w:numPr>
        <w:numId w:val="26"/>
      </w:numPr>
    </w:pPr>
  </w:style>
  <w:style w:type="paragraph" w:customStyle="1" w:styleId="Imiinazwisko">
    <w:name w:val="Imię i nazwisko"/>
    <w:basedOn w:val="Normalny"/>
    <w:uiPriority w:val="2"/>
    <w:qFormat/>
    <w:rPr>
      <w:caps/>
      <w:color w:val="FFFFFF" w:themeColor="background1"/>
      <w:sz w:val="44"/>
      <w:szCs w:val="44"/>
    </w:rPr>
  </w:style>
  <w:style w:type="paragraph" w:customStyle="1" w:styleId="Adresnadawcy">
    <w:name w:val="Adres nadawcy"/>
    <w:basedOn w:val="Normalny"/>
    <w:uiPriority w:val="3"/>
    <w:semiHidden/>
    <w:unhideWhenUsed/>
    <w:qFormat/>
    <w:pPr>
      <w:spacing w:line="240" w:lineRule="auto"/>
    </w:pPr>
    <w:rPr>
      <w:color w:val="FFFFFF" w:themeColor="background1"/>
      <w:sz w:val="22"/>
      <w:szCs w:val="22"/>
    </w:rPr>
  </w:style>
  <w:style w:type="paragraph" w:styleId="Bezodstpw">
    <w:name w:val="No Spacing"/>
    <w:uiPriority w:val="1"/>
    <w:unhideWhenUsed/>
    <w:qFormat/>
    <w:pPr>
      <w:spacing w:after="0" w:line="240" w:lineRule="auto"/>
    </w:pPr>
    <w:rPr>
      <w:color w:val="4C4C4C" w:themeColor="text2" w:themeShade="BF"/>
      <w:sz w:val="20"/>
      <w:szCs w:val="20"/>
    </w:rPr>
  </w:style>
  <w:style w:type="paragraph" w:styleId="Zwrotpoegnalny">
    <w:name w:val="Closing"/>
    <w:basedOn w:val="Bezodstpw"/>
    <w:link w:val="ZwrotpoegnalnyZnak"/>
    <w:uiPriority w:val="4"/>
    <w:semiHidden/>
    <w:unhideWhenUsed/>
    <w:qFormat/>
    <w:pPr>
      <w:spacing w:before="960" w:after="960"/>
      <w:ind w:right="2520"/>
    </w:pPr>
  </w:style>
  <w:style w:type="character" w:customStyle="1" w:styleId="ZwrotpoegnalnyZnak">
    <w:name w:val="Zwrot pożegnalny Znak"/>
    <w:basedOn w:val="Domylnaczcionkaakapitu"/>
    <w:link w:val="Zwrotpoegnalny"/>
    <w:uiPriority w:val="4"/>
    <w:semiHidden/>
    <w:rPr>
      <w:color w:val="4C4C4C" w:themeColor="text2" w:themeShade="BF"/>
      <w:sz w:val="20"/>
      <w:szCs w:val="20"/>
    </w:rPr>
  </w:style>
  <w:style w:type="paragraph" w:styleId="Data">
    <w:name w:val="Date"/>
    <w:basedOn w:val="Normalny"/>
    <w:next w:val="Normalny"/>
    <w:link w:val="DataZnak"/>
    <w:uiPriority w:val="99"/>
    <w:unhideWhenUsed/>
    <w:pPr>
      <w:spacing w:after="200"/>
      <w:contextualSpacing w:val="0"/>
    </w:pPr>
    <w:rPr>
      <w:b/>
      <w:color w:val="FF388C" w:themeColor="accent1"/>
    </w:rPr>
  </w:style>
  <w:style w:type="character" w:customStyle="1" w:styleId="DataZnak">
    <w:name w:val="Data Znak"/>
    <w:basedOn w:val="Domylnaczcionkaakapitu"/>
    <w:link w:val="Data"/>
    <w:uiPriority w:val="99"/>
    <w:rPr>
      <w:b/>
      <w:color w:val="FF388C" w:themeColor="accent1"/>
      <w:sz w:val="20"/>
      <w:szCs w:val="20"/>
    </w:rPr>
  </w:style>
  <w:style w:type="paragraph" w:customStyle="1" w:styleId="Adresodbiorcy">
    <w:name w:val="Adres odbiorcy"/>
    <w:basedOn w:val="Bezodstpw"/>
    <w:uiPriority w:val="3"/>
    <w:semiHidden/>
    <w:unhideWhenUsed/>
    <w:qFormat/>
    <w:pPr>
      <w:spacing w:after="480"/>
      <w:contextualSpacing/>
    </w:pPr>
    <w:rPr>
      <w:rFonts w:asciiTheme="majorHAnsi" w:hAnsiTheme="majorHAnsi"/>
    </w:rPr>
  </w:style>
  <w:style w:type="paragraph" w:customStyle="1" w:styleId="Odbiorca">
    <w:name w:val="Odbiorca"/>
    <w:basedOn w:val="Normalny"/>
    <w:uiPriority w:val="3"/>
    <w:semiHidden/>
    <w:unhideWhenUsed/>
    <w:qFormat/>
    <w:pPr>
      <w:spacing w:before="480" w:line="240" w:lineRule="auto"/>
    </w:pPr>
    <w:rPr>
      <w:b/>
      <w:color w:val="4C4C4C" w:themeColor="text2" w:themeShade="BF"/>
    </w:rPr>
  </w:style>
  <w:style w:type="paragraph" w:styleId="Zwrotgrzecznociowy">
    <w:name w:val="Salutation"/>
    <w:basedOn w:val="Wcicienormalne"/>
    <w:next w:val="Normalny"/>
    <w:link w:val="ZwrotgrzecznociowyZnak"/>
    <w:uiPriority w:val="4"/>
    <w:unhideWhenUsed/>
    <w:qFormat/>
    <w:pPr>
      <w:spacing w:after="200"/>
      <w:ind w:left="0"/>
      <w:contextualSpacing w:val="0"/>
    </w:pPr>
    <w:rPr>
      <w:b/>
      <w:color w:val="4C4C4C" w:themeColor="text2" w:themeShade="BF"/>
    </w:rPr>
  </w:style>
  <w:style w:type="character" w:customStyle="1" w:styleId="ZwrotgrzecznociowyZnak">
    <w:name w:val="Zwrot grzecznościowy Znak"/>
    <w:basedOn w:val="Domylnaczcionkaakapitu"/>
    <w:link w:val="Zwrotgrzecznociowy"/>
    <w:uiPriority w:val="4"/>
    <w:rPr>
      <w:b/>
      <w:color w:val="4C4C4C" w:themeColor="text2" w:themeShade="BF"/>
      <w:sz w:val="20"/>
      <w:szCs w:val="20"/>
    </w:rPr>
  </w:style>
  <w:style w:type="character" w:styleId="Tekstzastpczy">
    <w:name w:val="Placeholder Text"/>
    <w:basedOn w:val="Domylnaczcionkaakapitu"/>
    <w:uiPriority w:val="99"/>
    <w:unhideWhenUsed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02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google.pl/url?sa=i&amp;source=images&amp;cd=&amp;cad=rja&amp;docid=Krweu93kq3tDmM&amp;tbnid=DzLvw5bakFPneM:&amp;ved=0CAgQjRwwAA&amp;url=http://www.piknikserwis.pl/wyposazenie,259,44,lawy-piwne---lawa-i-2-lawki.html&amp;ei=ZgNtUua8EYfS4QTbtoDQDw&amp;psig=AFQjCNFQwLi89jeQVqz-0xr6W18xxwTufQ&amp;ust=1382962406340865" TargetMode="External"/><Relationship Id="rId27" Type="http://schemas.openxmlformats.org/officeDocument/2006/relationships/image" Target="media/image19.jpeg"/><Relationship Id="rId30" Type="http://schemas.openxmlformats.org/officeDocument/2006/relationships/hyperlink" Target="http://www.google.pl/imgres?sa=X&amp;biw=1366&amp;bih=768&amp;tbm=isch&amp;tbnid=WoXLh2rrSWqzgM:&amp;imgrefurl=http://www.solostocks.pl/sprzedaz-produkty/wyposazenie-hoteli-restauracji/inne-artykuly-hoteli-restauracji/okragly-podgrzewacz-potraw-waza-na-zupe-948689&amp;docid=Gig08kXARqIsuM&amp;imgurl=http://www.solostocks.pl/img/okragly-podgrzewacz-potraw-waza-na-zupe-948689z0.jpg&amp;w=500&amp;h=441&amp;ei=Z_hsUu-hOIrNtAbYjYGYCQ&amp;zoom=1&amp;ved=1t:3588,r:20,s:0,i:150&amp;iact=rc&amp;page=1&amp;tbnh=186&amp;tbnw=216&amp;start=0&amp;ndsp=25&amp;tx=111&amp;ty=104" TargetMode="External"/><Relationship Id="rId35" Type="http://schemas.openxmlformats.org/officeDocument/2006/relationships/hyperlink" Target="http://www.google.pl/imgres?biw=1366&amp;bih=768&amp;tbm=isch&amp;tbnid=MTY5e9cjuJZm-M:&amp;imgrefurl=http://www.megamaszyny.com.pl/rozdzielnica-pradowa-440v16a-cat-433-id-3526.aspx&amp;docid=qDeWvTSn6Mzj4M&amp;itg=1&amp;imgurl=http://www.megamaszyny.com.pl/dane/middle/04a4358a76ae497787bca99308b0008f.jpg&amp;w=152&amp;h=200&amp;ei=LwFtUrLdEMfTtQac5YGoCQ&amp;zoom=1&amp;ved=1t:3588,r:36,s:0,i:198&amp;iact=rc&amp;page=2&amp;tbnh=160&amp;tbnw=121&amp;start=18&amp;ndsp=27&amp;tx=76&amp;ty=101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45\OrielResum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0.jpeg"/></Relationships>
</file>

<file path=word/theme/theme1.xml><?xml version="1.0" encoding="utf-8"?>
<a:theme xmlns:a="http://schemas.openxmlformats.org/drawingml/2006/main" name="Oriel">
  <a:themeElements>
    <a:clrScheme name="Energetyczny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Elementarny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iel">
      <a:fillStyleLst>
        <a:solidFill>
          <a:schemeClr val="phClr"/>
        </a:solidFill>
        <a:gradFill rotWithShape="1">
          <a:gsLst>
            <a:gs pos="0">
              <a:schemeClr val="phClr">
                <a:tint val="39000"/>
                <a:satMod val="260000"/>
              </a:schemeClr>
            </a:gs>
            <a:gs pos="30000">
              <a:schemeClr val="phClr">
                <a:tint val="39000"/>
                <a:satMod val="260000"/>
              </a:schemeClr>
            </a:gs>
            <a:gs pos="75000">
              <a:schemeClr val="phClr">
                <a:tint val="55000"/>
                <a:satMod val="255000"/>
              </a:schemeClr>
            </a:gs>
            <a:gs pos="100000">
              <a:schemeClr val="phClr">
                <a:tint val="70000"/>
                <a:satMod val="255000"/>
              </a:schemeClr>
            </a:gs>
          </a:gsLst>
          <a:path path="circle">
            <a:fillToRect l="30000" t="155000" r="150000" b="75000"/>
          </a:path>
        </a:gradFill>
        <a:gradFill rotWithShape="1">
          <a:gsLst>
            <a:gs pos="0">
              <a:schemeClr val="phClr">
                <a:shade val="63000"/>
                <a:satMod val="170000"/>
              </a:schemeClr>
            </a:gs>
            <a:gs pos="30000">
              <a:schemeClr val="phClr">
                <a:shade val="58000"/>
                <a:satMod val="170000"/>
              </a:schemeClr>
            </a:gs>
            <a:gs pos="75000">
              <a:schemeClr val="phClr">
                <a:shade val="31000"/>
                <a:satMod val="170000"/>
              </a:schemeClr>
            </a:gs>
            <a:gs pos="100000">
              <a:schemeClr val="phClr">
                <a:shade val="15000"/>
                <a:satMod val="170000"/>
              </a:schemeClr>
            </a:gs>
          </a:gsLst>
          <a:path path="circle">
            <a:fillToRect l="30000" t="155000" r="150000" b="75000"/>
          </a:path>
        </a:gradFill>
      </a:fillStyleLst>
      <a:lnStyleLst>
        <a:ln w="12700" cap="flat" cmpd="sng" algn="ctr">
          <a:solidFill>
            <a:schemeClr val="phClr">
              <a:shade val="70000"/>
              <a:satMod val="15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</a:effectStyle>
        <a:effectStyle>
          <a:effectLst>
            <a:outerShdw blurRad="50800" dist="20000" dir="5400000" rotWithShape="0">
              <a:srgbClr val="000000">
                <a:alpha val="42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0"/>
            </a:lightRig>
          </a:scene3d>
          <a:sp3d>
            <a:bevelT w="47625" h="69850"/>
            <a:contourClr>
              <a:schemeClr val="lt1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OrielResume</Template>
  <TotalTime>1</TotalTime>
  <Pages>13</Pages>
  <Words>1230</Words>
  <Characters>7384</Characters>
  <Application>Microsoft Office Word</Application>
  <DocSecurity>0</DocSecurity>
  <Lines>61</Lines>
  <Paragraphs>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2005</vt:lpstr>
    </vt:vector>
  </TitlesOfParts>
  <Company/>
  <LinksUpToDate>false</LinksUpToDate>
  <CharactersWithSpaces>8597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Windows User</cp:lastModifiedBy>
  <cp:revision>2</cp:revision>
  <dcterms:created xsi:type="dcterms:W3CDTF">2016-11-24T10:41:00Z</dcterms:created>
  <dcterms:modified xsi:type="dcterms:W3CDTF">2016-11-24T10:41:00Z</dcterms:modified>
</cp:coreProperties>
</file>